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230E5" w14:textId="135AEDEB" w:rsidR="00463505" w:rsidRDefault="00463505" w:rsidP="00463505">
      <w:pPr>
        <w:pStyle w:val="NoSpacing"/>
      </w:pPr>
      <w:r>
        <w:rPr>
          <w:u w:val="single"/>
        </w:rPr>
        <w:t>Gregory DAVOK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5</w:t>
      </w:r>
      <w:r>
        <w:t>)</w:t>
      </w:r>
    </w:p>
    <w:p w14:paraId="783AAB5D" w14:textId="77777777" w:rsidR="00463505" w:rsidRDefault="00463505" w:rsidP="00463505">
      <w:pPr>
        <w:pStyle w:val="NoSpacing"/>
      </w:pPr>
      <w:r>
        <w:t>of the diocese of Exeter.</w:t>
      </w:r>
    </w:p>
    <w:p w14:paraId="7DCCF762" w14:textId="77777777" w:rsidR="00463505" w:rsidRDefault="00463505" w:rsidP="00463505">
      <w:pPr>
        <w:pStyle w:val="NoSpacing"/>
      </w:pPr>
    </w:p>
    <w:p w14:paraId="3B3B5A52" w14:textId="77777777" w:rsidR="00463505" w:rsidRDefault="00463505" w:rsidP="00463505">
      <w:pPr>
        <w:pStyle w:val="NoSpacing"/>
      </w:pPr>
    </w:p>
    <w:p w14:paraId="6F04CF08" w14:textId="6AA4B928" w:rsidR="00463505" w:rsidRDefault="00463505" w:rsidP="00463505">
      <w:pPr>
        <w:pStyle w:val="NoSpacing"/>
      </w:pPr>
      <w:r>
        <w:t>2</w:t>
      </w:r>
      <w:r>
        <w:t>3 May1405</w:t>
      </w:r>
      <w:r>
        <w:tab/>
        <w:t xml:space="preserve">He was ordained to his first tonsure in </w:t>
      </w:r>
      <w:bookmarkStart w:id="0" w:name="_GoBack"/>
      <w:bookmarkEnd w:id="0"/>
    </w:p>
    <w:p w14:paraId="26875E8B" w14:textId="77777777" w:rsidR="00463505" w:rsidRDefault="00463505" w:rsidP="00463505">
      <w:pPr>
        <w:pStyle w:val="NoSpacing"/>
      </w:pPr>
      <w:r>
        <w:tab/>
      </w:r>
      <w:r>
        <w:tab/>
        <w:t>(“Stafford Register” pp.431 and 425)</w:t>
      </w:r>
    </w:p>
    <w:p w14:paraId="3242BF0F" w14:textId="77777777" w:rsidR="00463505" w:rsidRDefault="00463505" w:rsidP="00463505">
      <w:pPr>
        <w:pStyle w:val="NoSpacing"/>
      </w:pPr>
    </w:p>
    <w:p w14:paraId="45A85DA4" w14:textId="77777777" w:rsidR="00463505" w:rsidRDefault="00463505" w:rsidP="00463505">
      <w:pPr>
        <w:pStyle w:val="NoSpacing"/>
      </w:pPr>
    </w:p>
    <w:p w14:paraId="671D4972" w14:textId="77777777" w:rsidR="00463505" w:rsidRPr="001E3B26" w:rsidRDefault="00463505" w:rsidP="00463505">
      <w:pPr>
        <w:pStyle w:val="NoSpacing"/>
      </w:pPr>
      <w:r>
        <w:t>15 April 2019</w:t>
      </w:r>
    </w:p>
    <w:p w14:paraId="3FAE9503" w14:textId="32F427A8" w:rsidR="006B2F86" w:rsidRPr="00463505" w:rsidRDefault="004E14BE" w:rsidP="00E71FC3">
      <w:pPr>
        <w:pStyle w:val="NoSpacing"/>
      </w:pPr>
    </w:p>
    <w:sectPr w:rsidR="006B2F86" w:rsidRPr="004635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0F0CC" w14:textId="77777777" w:rsidR="00463505" w:rsidRDefault="00463505" w:rsidP="00E71FC3">
      <w:pPr>
        <w:spacing w:after="0" w:line="240" w:lineRule="auto"/>
      </w:pPr>
      <w:r>
        <w:separator/>
      </w:r>
    </w:p>
  </w:endnote>
  <w:endnote w:type="continuationSeparator" w:id="0">
    <w:p w14:paraId="76EABFA8" w14:textId="77777777" w:rsidR="00463505" w:rsidRDefault="004635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7EA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7F351" w14:textId="77777777" w:rsidR="00463505" w:rsidRDefault="00463505" w:rsidP="00E71FC3">
      <w:pPr>
        <w:spacing w:after="0" w:line="240" w:lineRule="auto"/>
      </w:pPr>
      <w:r>
        <w:separator/>
      </w:r>
    </w:p>
  </w:footnote>
  <w:footnote w:type="continuationSeparator" w:id="0">
    <w:p w14:paraId="3B207F9E" w14:textId="77777777" w:rsidR="00463505" w:rsidRDefault="004635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05"/>
    <w:rsid w:val="001A7C09"/>
    <w:rsid w:val="00463505"/>
    <w:rsid w:val="004E14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1350"/>
  <w15:chartTrackingRefBased/>
  <w15:docId w15:val="{BC4AFB7B-68EE-4389-89EC-EB6B74AC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2019-04-15T21:11:00Z</dcterms:created>
  <dcterms:modified xsi:type="dcterms:W3CDTF">2019-04-15T21:16:00Z</dcterms:modified>
</cp:coreProperties>
</file>