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2EAFF" w14:textId="77777777" w:rsidR="00FB4531" w:rsidRDefault="00FB4531" w:rsidP="00FB4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DAVYLL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fl.1482-3)</w:t>
      </w:r>
    </w:p>
    <w:p w14:paraId="2A2E0930" w14:textId="77777777" w:rsidR="00FB4531" w:rsidRDefault="00FB4531" w:rsidP="00FB4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43233407" w14:textId="77777777" w:rsidR="00FB4531" w:rsidRDefault="00FB4531" w:rsidP="00FB4531">
      <w:pPr>
        <w:pStyle w:val="NoSpacing"/>
        <w:rPr>
          <w:rFonts w:cs="Times New Roman"/>
          <w:szCs w:val="24"/>
        </w:rPr>
      </w:pPr>
    </w:p>
    <w:p w14:paraId="388FD639" w14:textId="77777777" w:rsidR="00FB4531" w:rsidRDefault="00FB4531" w:rsidP="00FB4531">
      <w:pPr>
        <w:pStyle w:val="NoSpacing"/>
        <w:rPr>
          <w:rFonts w:cs="Times New Roman"/>
          <w:szCs w:val="24"/>
        </w:rPr>
      </w:pPr>
    </w:p>
    <w:p w14:paraId="011A0ED8" w14:textId="77777777" w:rsidR="00FB4531" w:rsidRDefault="00FB4531" w:rsidP="00FB4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1482-3</w:t>
      </w:r>
      <w:r>
        <w:rPr>
          <w:rFonts w:cs="Times New Roman"/>
          <w:szCs w:val="24"/>
        </w:rPr>
        <w:tab/>
        <w:t>B.D.</w:t>
      </w:r>
    </w:p>
    <w:p w14:paraId="5FB8288B" w14:textId="77777777" w:rsidR="00FB4531" w:rsidRDefault="00FB4531" w:rsidP="00FB4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 xml:space="preserve">, </w:t>
      </w:r>
    </w:p>
    <w:p w14:paraId="36F83F8E" w14:textId="77777777" w:rsidR="00FB4531" w:rsidRDefault="00FB4531" w:rsidP="00FB453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p.14)</w:t>
      </w:r>
    </w:p>
    <w:p w14:paraId="6CAAEE78" w14:textId="77777777" w:rsidR="00FB4531" w:rsidRDefault="00FB4531" w:rsidP="00FB4531">
      <w:pPr>
        <w:pStyle w:val="NoSpacing"/>
        <w:rPr>
          <w:rFonts w:cs="Times New Roman"/>
          <w:szCs w:val="24"/>
        </w:rPr>
      </w:pPr>
    </w:p>
    <w:p w14:paraId="748B6129" w14:textId="77777777" w:rsidR="00FB4531" w:rsidRDefault="00FB4531" w:rsidP="00FB4531">
      <w:pPr>
        <w:pStyle w:val="NoSpacing"/>
        <w:rPr>
          <w:rFonts w:cs="Times New Roman"/>
          <w:szCs w:val="24"/>
        </w:rPr>
      </w:pPr>
    </w:p>
    <w:p w14:paraId="221B4D92" w14:textId="77777777" w:rsidR="00FB4531" w:rsidRDefault="00FB4531" w:rsidP="00FB4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November 2024</w:t>
      </w:r>
    </w:p>
    <w:p w14:paraId="2BC565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A56AF" w14:textId="77777777" w:rsidR="00FB4531" w:rsidRDefault="00FB4531" w:rsidP="009139A6">
      <w:r>
        <w:separator/>
      </w:r>
    </w:p>
  </w:endnote>
  <w:endnote w:type="continuationSeparator" w:id="0">
    <w:p w14:paraId="6CEB17DE" w14:textId="77777777" w:rsidR="00FB4531" w:rsidRDefault="00FB45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C0A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D47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4FD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46D7D" w14:textId="77777777" w:rsidR="00FB4531" w:rsidRDefault="00FB4531" w:rsidP="009139A6">
      <w:r>
        <w:separator/>
      </w:r>
    </w:p>
  </w:footnote>
  <w:footnote w:type="continuationSeparator" w:id="0">
    <w:p w14:paraId="6723A6AE" w14:textId="77777777" w:rsidR="00FB4531" w:rsidRDefault="00FB45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A31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267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89A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31"/>
    <w:rsid w:val="000666E0"/>
    <w:rsid w:val="002510B7"/>
    <w:rsid w:val="00270799"/>
    <w:rsid w:val="0050233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B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F4E42"/>
  <w15:chartTrackingRefBased/>
  <w15:docId w15:val="{D7CC5857-072D-4C0E-8105-2B0CBDFF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2024-11-23T21:20:00Z</dcterms:created>
  <dcterms:modified xsi:type="dcterms:W3CDTF">2024-11-23T21:21:00Z</dcterms:modified>
</cp:coreProperties>
</file>