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FABF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DAVYES</w:t>
      </w:r>
      <w:r>
        <w:rPr>
          <w:rFonts w:ascii="Times New Roman" w:hAnsi="Times New Roman" w:cs="Times New Roman"/>
          <w:lang w:val="en-US"/>
        </w:rPr>
        <w:t xml:space="preserve">         (fl.1478)</w:t>
      </w:r>
    </w:p>
    <w:p w14:paraId="31301A73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Dursley, Gloucestershire. Merchant.</w:t>
      </w:r>
    </w:p>
    <w:p w14:paraId="1D738CEE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</w:p>
    <w:p w14:paraId="74F244E9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</w:p>
    <w:p w14:paraId="0D4A9AEB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John Farley of Gloucester brought a plaint of trespass and contempt</w:t>
      </w:r>
    </w:p>
    <w:p w14:paraId="0225D369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7 others.</w:t>
      </w:r>
    </w:p>
    <w:p w14:paraId="002C12CE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5DA0A08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</w:p>
    <w:p w14:paraId="08BFB14A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</w:p>
    <w:p w14:paraId="3D012C0A" w14:textId="77777777" w:rsidR="00EC03D7" w:rsidRDefault="00EC03D7" w:rsidP="00EC03D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March 2026</w:t>
      </w:r>
    </w:p>
    <w:p w14:paraId="590F778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2DA28" w14:textId="77777777" w:rsidR="003C56DE" w:rsidRDefault="003C56DE" w:rsidP="00086E2C">
      <w:pPr>
        <w:spacing w:after="0" w:line="240" w:lineRule="auto"/>
      </w:pPr>
      <w:r>
        <w:separator/>
      </w:r>
    </w:p>
  </w:endnote>
  <w:endnote w:type="continuationSeparator" w:id="0">
    <w:p w14:paraId="13C72026" w14:textId="77777777" w:rsidR="003C56DE" w:rsidRDefault="003C56D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4FF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49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D33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36E5" w14:textId="77777777" w:rsidR="003C56DE" w:rsidRDefault="003C56DE" w:rsidP="00086E2C">
      <w:pPr>
        <w:spacing w:after="0" w:line="240" w:lineRule="auto"/>
      </w:pPr>
      <w:r>
        <w:separator/>
      </w:r>
    </w:p>
  </w:footnote>
  <w:footnote w:type="continuationSeparator" w:id="0">
    <w:p w14:paraId="302012E4" w14:textId="77777777" w:rsidR="003C56DE" w:rsidRDefault="003C56D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21C1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FD4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0C6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D7"/>
    <w:rsid w:val="00086E2C"/>
    <w:rsid w:val="000A2E7A"/>
    <w:rsid w:val="002244B7"/>
    <w:rsid w:val="00314D94"/>
    <w:rsid w:val="003C56DE"/>
    <w:rsid w:val="00617568"/>
    <w:rsid w:val="006E68FA"/>
    <w:rsid w:val="00834B6C"/>
    <w:rsid w:val="00EC03D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5117"/>
  <w15:chartTrackingRefBased/>
  <w15:docId w15:val="{7E4284F9-6215-4529-9326-606969B07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C0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03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248</Characters>
  <Application>Microsoft Office Word</Application>
  <DocSecurity>0</DocSecurity>
  <Lines>16</Lines>
  <Paragraphs>10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2026-03-08T20:54:00Z</dcterms:created>
  <dcterms:modified xsi:type="dcterms:W3CDTF">2026-03-08T20:55:00Z</dcterms:modified>
</cp:coreProperties>
</file>