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175" w:rsidRDefault="00BD3175" w:rsidP="00BD31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DAVYSON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BD3175" w:rsidRDefault="00BD3175" w:rsidP="00BD31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:rsidR="00BD3175" w:rsidRDefault="00BD3175" w:rsidP="00BD31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3175" w:rsidRDefault="00BD3175" w:rsidP="00BD31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3175" w:rsidRDefault="00BD3175" w:rsidP="00BD31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Thomas Luyt(q.v.) and Peter Preston(q.v.) brought a plaint of debt against</w:t>
      </w:r>
    </w:p>
    <w:p w:rsidR="00BD3175" w:rsidRDefault="00BD3175" w:rsidP="00BD31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him, Joan Monter(q.v.), Thomas Snell(q.v.) and Robert Kyrkeham(q.v.), the </w:t>
      </w:r>
    </w:p>
    <w:p w:rsidR="00BD3175" w:rsidRDefault="00BD3175" w:rsidP="00BD31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executors of Robert Monter, clerk(q.v.).   </w:t>
      </w:r>
    </w:p>
    <w:p w:rsidR="00BD3175" w:rsidRDefault="00BD3175" w:rsidP="00BD31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BD3175" w:rsidRDefault="00BD3175" w:rsidP="00BD31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3175" w:rsidRDefault="00BD3175" w:rsidP="00BD31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3175" w:rsidRDefault="00BD3175" w:rsidP="00BD31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175" w:rsidRDefault="00BD3175" w:rsidP="00564E3C">
      <w:pPr>
        <w:spacing w:after="0" w:line="240" w:lineRule="auto"/>
      </w:pPr>
      <w:r>
        <w:separator/>
      </w:r>
    </w:p>
  </w:endnote>
  <w:endnote w:type="continuationSeparator" w:id="0">
    <w:p w:rsidR="00BD3175" w:rsidRDefault="00BD317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D3175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175" w:rsidRDefault="00BD3175" w:rsidP="00564E3C">
      <w:pPr>
        <w:spacing w:after="0" w:line="240" w:lineRule="auto"/>
      </w:pPr>
      <w:r>
        <w:separator/>
      </w:r>
    </w:p>
  </w:footnote>
  <w:footnote w:type="continuationSeparator" w:id="0">
    <w:p w:rsidR="00BD3175" w:rsidRDefault="00BD317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175"/>
    <w:rsid w:val="00372DC6"/>
    <w:rsid w:val="00564E3C"/>
    <w:rsid w:val="0064591D"/>
    <w:rsid w:val="00BD317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01472E-6344-4B10-A404-309280733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D31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2015-11-10T19:45:00Z</dcterms:created>
  <dcterms:modified xsi:type="dcterms:W3CDTF">2015-11-10T19:45:00Z</dcterms:modified>
</cp:coreProperties>
</file>