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7212B" w14:textId="77777777" w:rsidR="003F1719" w:rsidRDefault="003F1719" w:rsidP="003F1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DAVYD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1B005DE4" w14:textId="77777777" w:rsidR="003F1719" w:rsidRDefault="003F1719" w:rsidP="003F1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81EC38C" w14:textId="77777777" w:rsidR="003F1719" w:rsidRDefault="003F1719" w:rsidP="003F1719">
      <w:pPr>
        <w:rPr>
          <w:rFonts w:ascii="Times New Roman" w:hAnsi="Times New Roman" w:cs="Times New Roman"/>
          <w:sz w:val="24"/>
          <w:szCs w:val="24"/>
        </w:rPr>
      </w:pPr>
    </w:p>
    <w:p w14:paraId="4F40DC40" w14:textId="77777777" w:rsidR="003F1719" w:rsidRDefault="003F1719" w:rsidP="003F1719">
      <w:pPr>
        <w:rPr>
          <w:rFonts w:ascii="Times New Roman" w:hAnsi="Times New Roman" w:cs="Times New Roman"/>
          <w:sz w:val="24"/>
          <w:szCs w:val="24"/>
        </w:rPr>
      </w:pPr>
    </w:p>
    <w:p w14:paraId="064E6FFA" w14:textId="77777777" w:rsidR="003F1719" w:rsidRDefault="003F1719" w:rsidP="003F1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Sep.1404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A2A6C71" w14:textId="77777777" w:rsidR="003F1719" w:rsidRDefault="003F1719" w:rsidP="003F171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p.245)</w:t>
      </w:r>
    </w:p>
    <w:p w14:paraId="188EDB62" w14:textId="77777777" w:rsidR="003F1719" w:rsidRDefault="003F1719" w:rsidP="003F1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B82F826" w14:textId="77777777" w:rsidR="003F1719" w:rsidRDefault="003F1719" w:rsidP="003F1719">
      <w:pPr>
        <w:rPr>
          <w:rFonts w:ascii="Times New Roman" w:hAnsi="Times New Roman" w:cs="Times New Roman"/>
          <w:sz w:val="24"/>
          <w:szCs w:val="24"/>
        </w:rPr>
      </w:pPr>
    </w:p>
    <w:p w14:paraId="2A769077" w14:textId="77777777" w:rsidR="003F1719" w:rsidRDefault="003F1719" w:rsidP="003F1719">
      <w:pPr>
        <w:rPr>
          <w:rFonts w:ascii="Times New Roman" w:hAnsi="Times New Roman" w:cs="Times New Roman"/>
          <w:sz w:val="24"/>
          <w:szCs w:val="24"/>
        </w:rPr>
      </w:pPr>
    </w:p>
    <w:p w14:paraId="2190E3B9" w14:textId="77777777" w:rsidR="003F1719" w:rsidRDefault="003F1719" w:rsidP="003F1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October 2021</w:t>
      </w:r>
    </w:p>
    <w:p w14:paraId="5E277E4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6476D" w14:textId="77777777" w:rsidR="003F1719" w:rsidRDefault="003F1719" w:rsidP="009139A6">
      <w:r>
        <w:separator/>
      </w:r>
    </w:p>
  </w:endnote>
  <w:endnote w:type="continuationSeparator" w:id="0">
    <w:p w14:paraId="7C3C3DD3" w14:textId="77777777" w:rsidR="003F1719" w:rsidRDefault="003F17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9BD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EC0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B1E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4F5D0" w14:textId="77777777" w:rsidR="003F1719" w:rsidRDefault="003F1719" w:rsidP="009139A6">
      <w:r>
        <w:separator/>
      </w:r>
    </w:p>
  </w:footnote>
  <w:footnote w:type="continuationSeparator" w:id="0">
    <w:p w14:paraId="3E2DE111" w14:textId="77777777" w:rsidR="003F1719" w:rsidRDefault="003F17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E1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5B8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886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719"/>
    <w:rsid w:val="000666E0"/>
    <w:rsid w:val="002510B7"/>
    <w:rsid w:val="003F171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9BC4E"/>
  <w15:chartTrackingRefBased/>
  <w15:docId w15:val="{E79BA03B-0BA5-4FAD-AC43-7221101E4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71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2021-12-12T20:18:00Z</dcterms:created>
  <dcterms:modified xsi:type="dcterms:W3CDTF">2021-12-12T20:18:00Z</dcterms:modified>
</cp:coreProperties>
</file>