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08855" w14:textId="77777777" w:rsidR="001C16FF" w:rsidRDefault="001C16FF" w:rsidP="001C16FF">
      <w:pPr>
        <w:pStyle w:val="NoSpacing"/>
        <w:tabs>
          <w:tab w:val="left" w:pos="1440"/>
        </w:tabs>
        <w:jc w:val="both"/>
      </w:pPr>
      <w:r>
        <w:rPr>
          <w:u w:val="single"/>
        </w:rPr>
        <w:t>William DAVISON</w:t>
      </w:r>
      <w:r>
        <w:t xml:space="preserve">     (fl.1485)</w:t>
      </w:r>
    </w:p>
    <w:p w14:paraId="447AEF82" w14:textId="77777777" w:rsidR="001C16FF" w:rsidRDefault="001C16FF" w:rsidP="001C16FF">
      <w:pPr>
        <w:pStyle w:val="NoSpacing"/>
        <w:tabs>
          <w:tab w:val="left" w:pos="1440"/>
        </w:tabs>
        <w:jc w:val="both"/>
      </w:pPr>
      <w:r>
        <w:t>Chaplain.</w:t>
      </w:r>
    </w:p>
    <w:p w14:paraId="3B4324C5" w14:textId="77777777" w:rsidR="001C16FF" w:rsidRDefault="001C16FF" w:rsidP="001C16FF">
      <w:pPr>
        <w:pStyle w:val="NoSpacing"/>
        <w:tabs>
          <w:tab w:val="left" w:pos="1440"/>
        </w:tabs>
        <w:jc w:val="both"/>
      </w:pPr>
    </w:p>
    <w:p w14:paraId="19E66B8A" w14:textId="77777777" w:rsidR="001C16FF" w:rsidRDefault="001C16FF" w:rsidP="001C16FF">
      <w:pPr>
        <w:pStyle w:val="NoSpacing"/>
        <w:tabs>
          <w:tab w:val="left" w:pos="1440"/>
        </w:tabs>
        <w:jc w:val="both"/>
      </w:pPr>
    </w:p>
    <w:p w14:paraId="37B85C08" w14:textId="77777777" w:rsidR="001C16FF" w:rsidRDefault="001C16FF" w:rsidP="001C16FF">
      <w:pPr>
        <w:pStyle w:val="NoSpacing"/>
        <w:tabs>
          <w:tab w:val="left" w:pos="1440"/>
        </w:tabs>
        <w:jc w:val="both"/>
      </w:pPr>
      <w:r>
        <w:t>12 Mar.1485</w:t>
      </w:r>
      <w:r>
        <w:tab/>
        <w:t xml:space="preserve">He was presented to the vicarage of </w:t>
      </w:r>
      <w:proofErr w:type="spellStart"/>
      <w:r>
        <w:t>Brafferton</w:t>
      </w:r>
      <w:proofErr w:type="spellEnd"/>
      <w:r>
        <w:t>, North Riding of Yorkshire.</w:t>
      </w:r>
    </w:p>
    <w:p w14:paraId="36AF8303" w14:textId="77777777" w:rsidR="001C16FF" w:rsidRDefault="001C16FF" w:rsidP="001C16FF">
      <w:pPr>
        <w:pStyle w:val="NoSpacing"/>
        <w:ind w:left="720" w:firstLine="720"/>
      </w:pPr>
      <w:r>
        <w:t>(“The Register of Thomas Rotherham, Archbishop of York 1480-1500</w:t>
      </w:r>
    </w:p>
    <w:p w14:paraId="0641D758" w14:textId="77777777" w:rsidR="001C16FF" w:rsidRDefault="001C16FF" w:rsidP="001C16FF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p.45)</w:t>
      </w:r>
    </w:p>
    <w:p w14:paraId="26EF08DD" w14:textId="77777777" w:rsidR="001C16FF" w:rsidRDefault="001C16FF" w:rsidP="001C16FF">
      <w:pPr>
        <w:pStyle w:val="NoSpacing"/>
        <w:tabs>
          <w:tab w:val="left" w:pos="1440"/>
        </w:tabs>
        <w:jc w:val="both"/>
      </w:pPr>
    </w:p>
    <w:p w14:paraId="3B33BB1C" w14:textId="77777777" w:rsidR="001C16FF" w:rsidRDefault="001C16FF" w:rsidP="001C16FF">
      <w:pPr>
        <w:pStyle w:val="NoSpacing"/>
        <w:tabs>
          <w:tab w:val="left" w:pos="1440"/>
        </w:tabs>
        <w:jc w:val="both"/>
      </w:pPr>
    </w:p>
    <w:p w14:paraId="4A9DFD2F" w14:textId="77777777" w:rsidR="001C16FF" w:rsidRDefault="001C16FF" w:rsidP="001C16FF">
      <w:pPr>
        <w:pStyle w:val="NoSpacing"/>
        <w:tabs>
          <w:tab w:val="left" w:pos="1440"/>
        </w:tabs>
        <w:jc w:val="both"/>
      </w:pPr>
      <w:r>
        <w:t>15 October 2019</w:t>
      </w:r>
    </w:p>
    <w:p w14:paraId="77EAA10B" w14:textId="77777777" w:rsidR="006B2F86" w:rsidRPr="00E71FC3" w:rsidRDefault="001C16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95626" w14:textId="77777777" w:rsidR="001C16FF" w:rsidRDefault="001C16FF" w:rsidP="00E71FC3">
      <w:pPr>
        <w:spacing w:after="0" w:line="240" w:lineRule="auto"/>
      </w:pPr>
      <w:r>
        <w:separator/>
      </w:r>
    </w:p>
  </w:endnote>
  <w:endnote w:type="continuationSeparator" w:id="0">
    <w:p w14:paraId="0F07CFD7" w14:textId="77777777" w:rsidR="001C16FF" w:rsidRDefault="001C16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4F5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11A34" w14:textId="77777777" w:rsidR="001C16FF" w:rsidRDefault="001C16FF" w:rsidP="00E71FC3">
      <w:pPr>
        <w:spacing w:after="0" w:line="240" w:lineRule="auto"/>
      </w:pPr>
      <w:r>
        <w:separator/>
      </w:r>
    </w:p>
  </w:footnote>
  <w:footnote w:type="continuationSeparator" w:id="0">
    <w:p w14:paraId="0B7413FD" w14:textId="77777777" w:rsidR="001C16FF" w:rsidRDefault="001C16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6FF"/>
    <w:rsid w:val="001A7C09"/>
    <w:rsid w:val="001C16F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AB07B"/>
  <w15:chartTrackingRefBased/>
  <w15:docId w15:val="{A0CFCF79-2289-482A-8943-99C6FC1BE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2019-10-30T20:57:00Z</dcterms:created>
  <dcterms:modified xsi:type="dcterms:W3CDTF">2019-10-30T20:58:00Z</dcterms:modified>
</cp:coreProperties>
</file>