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D1EB3" w14:textId="77777777" w:rsidR="00AD31B9" w:rsidRDefault="00AD31B9" w:rsidP="00AD31B9">
      <w:pPr>
        <w:pStyle w:val="NoSpacing"/>
      </w:pPr>
      <w:r>
        <w:rPr>
          <w:u w:val="single"/>
        </w:rPr>
        <w:t>Henry DAVISON</w:t>
      </w:r>
      <w:r>
        <w:t xml:space="preserve">       (fl.1480)</w:t>
      </w:r>
    </w:p>
    <w:p w14:paraId="77EF7185" w14:textId="77777777" w:rsidR="00AD31B9" w:rsidRDefault="00AD31B9" w:rsidP="00AD31B9">
      <w:pPr>
        <w:pStyle w:val="NoSpacing"/>
      </w:pPr>
      <w:r>
        <w:t>Notary.</w:t>
      </w:r>
    </w:p>
    <w:p w14:paraId="37E2F9E0" w14:textId="77777777" w:rsidR="00AD31B9" w:rsidRDefault="00AD31B9" w:rsidP="00AD31B9">
      <w:pPr>
        <w:pStyle w:val="NoSpacing"/>
      </w:pPr>
    </w:p>
    <w:p w14:paraId="1998C8D7" w14:textId="77777777" w:rsidR="00AD31B9" w:rsidRDefault="00AD31B9" w:rsidP="00AD31B9">
      <w:pPr>
        <w:pStyle w:val="NoSpacing"/>
      </w:pPr>
    </w:p>
    <w:p w14:paraId="155D9801" w14:textId="77777777" w:rsidR="00AD31B9" w:rsidRDefault="00AD31B9" w:rsidP="00AD31B9">
      <w:pPr>
        <w:pStyle w:val="NoSpacing"/>
        <w:ind w:left="1440" w:hanging="1440"/>
      </w:pPr>
      <w:r>
        <w:t>26 Dec.1480</w:t>
      </w:r>
      <w:r>
        <w:tab/>
        <w:t xml:space="preserve">He was present when John </w:t>
      </w:r>
      <w:proofErr w:type="spellStart"/>
      <w:r>
        <w:t>Wynnall</w:t>
      </w:r>
      <w:proofErr w:type="spellEnd"/>
      <w:r>
        <w:t xml:space="preserve">, Rector of </w:t>
      </w:r>
      <w:proofErr w:type="spellStart"/>
      <w:r>
        <w:t>Crathorne</w:t>
      </w:r>
      <w:proofErr w:type="spellEnd"/>
      <w:r>
        <w:t>, North Riding of Yorkshire(q.v.), resigned his living.</w:t>
      </w:r>
    </w:p>
    <w:p w14:paraId="429D252C" w14:textId="77777777" w:rsidR="00AD31B9" w:rsidRDefault="00AD31B9" w:rsidP="00AD31B9">
      <w:pPr>
        <w:pStyle w:val="NoSpacing"/>
      </w:pPr>
      <w:r>
        <w:tab/>
      </w:r>
      <w:r>
        <w:tab/>
        <w:t>(“The Register of Thomas Rotherham, Archbishop of York 1480-1500</w:t>
      </w:r>
    </w:p>
    <w:p w14:paraId="21A7D56A" w14:textId="56162C52" w:rsidR="00AD31B9" w:rsidRDefault="00AD31B9" w:rsidP="00AD31B9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pp.3-4)</w:t>
      </w:r>
    </w:p>
    <w:p w14:paraId="7B87D0B0" w14:textId="77777777" w:rsidR="00BC7169" w:rsidRDefault="00BC7169" w:rsidP="00BC7169">
      <w:pPr>
        <w:pStyle w:val="NoSpacing"/>
        <w:tabs>
          <w:tab w:val="left" w:pos="1440"/>
        </w:tabs>
        <w:jc w:val="both"/>
      </w:pPr>
      <w:r>
        <w:t>28 May1485</w:t>
      </w:r>
      <w:r>
        <w:tab/>
        <w:t>He was proctor for Robert Burgh(q.v.) when he was instituted Rector</w:t>
      </w:r>
    </w:p>
    <w:p w14:paraId="245DE474" w14:textId="77777777" w:rsidR="00BC7169" w:rsidRDefault="00BC7169" w:rsidP="00BC7169">
      <w:pPr>
        <w:pStyle w:val="NoSpacing"/>
        <w:tabs>
          <w:tab w:val="left" w:pos="1440"/>
        </w:tabs>
        <w:jc w:val="both"/>
      </w:pPr>
      <w:r>
        <w:tab/>
        <w:t xml:space="preserve">of </w:t>
      </w:r>
      <w:proofErr w:type="spellStart"/>
      <w:r>
        <w:t>Nunnington</w:t>
      </w:r>
      <w:proofErr w:type="spellEnd"/>
      <w:r>
        <w:t>, North Riding of Yorkshire.</w:t>
      </w:r>
    </w:p>
    <w:p w14:paraId="4111FB00" w14:textId="77777777" w:rsidR="00BC7169" w:rsidRDefault="00BC7169" w:rsidP="00BC7169">
      <w:pPr>
        <w:pStyle w:val="NoSpacing"/>
        <w:ind w:left="720" w:firstLine="720"/>
      </w:pPr>
      <w:r>
        <w:t>(“The Register of Thomas Rotherham, Archbishop of York 1480-1500</w:t>
      </w:r>
    </w:p>
    <w:p w14:paraId="69D70610" w14:textId="77777777" w:rsidR="00BC7169" w:rsidRDefault="00BC7169" w:rsidP="00BC716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7910968F" w14:textId="77777777" w:rsidR="00BC7169" w:rsidRDefault="00BC7169" w:rsidP="00BC7169">
      <w:pPr>
        <w:pStyle w:val="NoSpacing"/>
        <w:tabs>
          <w:tab w:val="left" w:pos="1440"/>
        </w:tabs>
        <w:jc w:val="both"/>
      </w:pPr>
      <w:r>
        <w:tab/>
        <w:t>p.47)</w:t>
      </w:r>
    </w:p>
    <w:p w14:paraId="2BAF34C2" w14:textId="77777777" w:rsidR="00BC7169" w:rsidRDefault="00BC7169" w:rsidP="00BC7169">
      <w:pPr>
        <w:pStyle w:val="NoSpacing"/>
      </w:pPr>
    </w:p>
    <w:p w14:paraId="3EB30179" w14:textId="77777777" w:rsidR="00AD31B9" w:rsidRDefault="00AD31B9" w:rsidP="00AD31B9">
      <w:pPr>
        <w:pStyle w:val="NoSpacing"/>
      </w:pPr>
    </w:p>
    <w:p w14:paraId="744C611C" w14:textId="77777777" w:rsidR="00AD31B9" w:rsidRDefault="00AD31B9" w:rsidP="00AD31B9">
      <w:pPr>
        <w:pStyle w:val="NoSpacing"/>
      </w:pPr>
    </w:p>
    <w:p w14:paraId="31366D6D" w14:textId="4691E692" w:rsidR="00AD31B9" w:rsidRDefault="00AD31B9" w:rsidP="00AD31B9">
      <w:pPr>
        <w:pStyle w:val="NoSpacing"/>
      </w:pPr>
      <w:r>
        <w:t>22 February 2019</w:t>
      </w:r>
    </w:p>
    <w:p w14:paraId="66475C82" w14:textId="53BFAD97" w:rsidR="00BC7169" w:rsidRDefault="00BC7169" w:rsidP="00AD31B9">
      <w:pPr>
        <w:pStyle w:val="NoSpacing"/>
      </w:pPr>
      <w:r>
        <w:t xml:space="preserve">  3 February 2020</w:t>
      </w:r>
      <w:bookmarkStart w:id="0" w:name="_GoBack"/>
      <w:bookmarkEnd w:id="0"/>
    </w:p>
    <w:p w14:paraId="368A97BB" w14:textId="77777777" w:rsidR="006B2F86" w:rsidRPr="00E71FC3" w:rsidRDefault="00BC716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F4C5E" w14:textId="77777777" w:rsidR="00AD31B9" w:rsidRDefault="00AD31B9" w:rsidP="00E71FC3">
      <w:pPr>
        <w:spacing w:after="0" w:line="240" w:lineRule="auto"/>
      </w:pPr>
      <w:r>
        <w:separator/>
      </w:r>
    </w:p>
  </w:endnote>
  <w:endnote w:type="continuationSeparator" w:id="0">
    <w:p w14:paraId="0549DB1F" w14:textId="77777777" w:rsidR="00AD31B9" w:rsidRDefault="00AD31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94A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BBE11" w14:textId="77777777" w:rsidR="00AD31B9" w:rsidRDefault="00AD31B9" w:rsidP="00E71FC3">
      <w:pPr>
        <w:spacing w:after="0" w:line="240" w:lineRule="auto"/>
      </w:pPr>
      <w:r>
        <w:separator/>
      </w:r>
    </w:p>
  </w:footnote>
  <w:footnote w:type="continuationSeparator" w:id="0">
    <w:p w14:paraId="68A293AC" w14:textId="77777777" w:rsidR="00AD31B9" w:rsidRDefault="00AD31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B9"/>
    <w:rsid w:val="001A7C09"/>
    <w:rsid w:val="00577BD5"/>
    <w:rsid w:val="00656CBA"/>
    <w:rsid w:val="006A1F77"/>
    <w:rsid w:val="00733BE7"/>
    <w:rsid w:val="00AB52E8"/>
    <w:rsid w:val="00AD31B9"/>
    <w:rsid w:val="00B16D3F"/>
    <w:rsid w:val="00BB41AC"/>
    <w:rsid w:val="00BC71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FBBC"/>
  <w15:chartTrackingRefBased/>
  <w15:docId w15:val="{D8BCD906-840C-491D-9AE7-BF30D8FC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2019-03-02T21:45:00Z</dcterms:created>
  <dcterms:modified xsi:type="dcterms:W3CDTF">2020-03-03T17:32:00Z</dcterms:modified>
</cp:coreProperties>
</file>