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B6351" w14:textId="4F94E2D9" w:rsidR="00870209" w:rsidRDefault="00870209" w:rsidP="008702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DAVIS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fl.1471)</w:t>
      </w:r>
    </w:p>
    <w:p w14:paraId="3ECD6832" w14:textId="4A2D2B89" w:rsidR="00870209" w:rsidRDefault="00870209" w:rsidP="008702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1716A461" w14:textId="77777777" w:rsidR="00870209" w:rsidRDefault="00870209" w:rsidP="00870209">
      <w:pPr>
        <w:pStyle w:val="NoSpacing"/>
        <w:rPr>
          <w:rFonts w:cs="Times New Roman"/>
          <w:szCs w:val="24"/>
        </w:rPr>
      </w:pPr>
    </w:p>
    <w:p w14:paraId="3508F48C" w14:textId="77777777" w:rsidR="00870209" w:rsidRDefault="00870209" w:rsidP="00870209">
      <w:pPr>
        <w:pStyle w:val="NoSpacing"/>
        <w:rPr>
          <w:rFonts w:cs="Times New Roman"/>
          <w:szCs w:val="24"/>
        </w:rPr>
      </w:pPr>
    </w:p>
    <w:p w14:paraId="46774F52" w14:textId="51B43261" w:rsidR="00870209" w:rsidRDefault="00870209" w:rsidP="008702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1471</w:t>
      </w:r>
      <w:r>
        <w:rPr>
          <w:rFonts w:cs="Times New Roman"/>
          <w:szCs w:val="24"/>
        </w:rPr>
        <w:tab/>
        <w:t xml:space="preserve"> Proctor.</w:t>
      </w:r>
    </w:p>
    <w:p w14:paraId="0295F4C0" w14:textId="60551105" w:rsidR="00870209" w:rsidRDefault="00870209" w:rsidP="008702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p.6</w:t>
      </w:r>
      <w:r>
        <w:rPr>
          <w:rFonts w:cs="Times New Roman"/>
          <w:szCs w:val="24"/>
        </w:rPr>
        <w:t>7)</w:t>
      </w:r>
    </w:p>
    <w:p w14:paraId="4DDB1A01" w14:textId="77777777" w:rsidR="00870209" w:rsidRDefault="00870209" w:rsidP="00870209">
      <w:pPr>
        <w:pStyle w:val="NoSpacing"/>
        <w:rPr>
          <w:rFonts w:cs="Times New Roman"/>
          <w:szCs w:val="24"/>
        </w:rPr>
      </w:pPr>
    </w:p>
    <w:p w14:paraId="6981714E" w14:textId="77777777" w:rsidR="00870209" w:rsidRDefault="00870209" w:rsidP="00870209">
      <w:pPr>
        <w:pStyle w:val="NoSpacing"/>
        <w:rPr>
          <w:rFonts w:cs="Times New Roman"/>
          <w:szCs w:val="24"/>
        </w:rPr>
      </w:pPr>
    </w:p>
    <w:p w14:paraId="25E49F1F" w14:textId="77777777" w:rsidR="00870209" w:rsidRDefault="00870209" w:rsidP="008702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November 2024</w:t>
      </w:r>
    </w:p>
    <w:p w14:paraId="0139D407" w14:textId="4EB91D4F" w:rsidR="00870209" w:rsidRPr="00870209" w:rsidRDefault="00870209" w:rsidP="00870209">
      <w:pPr>
        <w:pStyle w:val="NoSpacing"/>
        <w:rPr>
          <w:rFonts w:cs="Times New Roman"/>
          <w:szCs w:val="24"/>
        </w:rPr>
      </w:pPr>
    </w:p>
    <w:p w14:paraId="24CDC208" w14:textId="5551B693" w:rsidR="00870209" w:rsidRPr="00870209" w:rsidRDefault="00870209" w:rsidP="00870209">
      <w:pPr>
        <w:pStyle w:val="NoSpacing"/>
        <w:rPr>
          <w:rFonts w:cs="Times New Roman"/>
          <w:szCs w:val="24"/>
        </w:rPr>
      </w:pPr>
    </w:p>
    <w:p w14:paraId="00285FD4" w14:textId="597B8EAA" w:rsidR="00870209" w:rsidRPr="00870209" w:rsidRDefault="00870209" w:rsidP="00870209">
      <w:pPr>
        <w:pStyle w:val="NoSpacing"/>
        <w:rPr>
          <w:rFonts w:cs="Times New Roman"/>
          <w:szCs w:val="24"/>
        </w:rPr>
      </w:pPr>
    </w:p>
    <w:p w14:paraId="29E4A416" w14:textId="377ED6A9" w:rsidR="00870209" w:rsidRPr="00AF6C98" w:rsidRDefault="00870209" w:rsidP="00AF6C98">
      <w:pPr>
        <w:pStyle w:val="NoSpacing"/>
        <w:rPr>
          <w:rFonts w:cs="Times New Roman"/>
          <w:szCs w:val="24"/>
        </w:rPr>
      </w:pPr>
    </w:p>
    <w:p w14:paraId="68809498" w14:textId="04636FE4" w:rsidR="00AF6C98" w:rsidRPr="00AF6C98" w:rsidRDefault="00AF6C98" w:rsidP="00E8766A">
      <w:pPr>
        <w:pStyle w:val="NoSpacing"/>
        <w:rPr>
          <w:rFonts w:cs="Times New Roman"/>
          <w:szCs w:val="24"/>
        </w:rPr>
      </w:pPr>
    </w:p>
    <w:p w14:paraId="0F5B8E03" w14:textId="05768B7E" w:rsidR="00E8766A" w:rsidRDefault="00E8766A" w:rsidP="00E63C14">
      <w:pPr>
        <w:pStyle w:val="NoSpacing"/>
        <w:rPr>
          <w:rFonts w:cs="Times New Roman"/>
          <w:szCs w:val="24"/>
        </w:rPr>
      </w:pPr>
    </w:p>
    <w:p w14:paraId="557CD236" w14:textId="03BE2FD5" w:rsidR="00E8766A" w:rsidRPr="00E8766A" w:rsidRDefault="00E8766A" w:rsidP="00E63C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52F76071" w14:textId="761D4E65" w:rsidR="00261BBC" w:rsidRPr="00261BBC" w:rsidRDefault="00261BBC" w:rsidP="009139A6">
      <w:pPr>
        <w:pStyle w:val="NoSpacing"/>
        <w:rPr>
          <w:rFonts w:cs="Times New Roman"/>
          <w:szCs w:val="24"/>
        </w:rPr>
      </w:pPr>
    </w:p>
    <w:p w14:paraId="134432C0" w14:textId="77777777" w:rsidR="0032041D" w:rsidRPr="004770A5" w:rsidRDefault="0032041D" w:rsidP="009139A6">
      <w:pPr>
        <w:pStyle w:val="NoSpacing"/>
        <w:rPr>
          <w:rFonts w:cs="Times New Roman"/>
          <w:szCs w:val="24"/>
        </w:rPr>
      </w:pPr>
    </w:p>
    <w:sectPr w:rsidR="0032041D" w:rsidRPr="004770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3C02D7" w14:textId="77777777" w:rsidR="004769F9" w:rsidRDefault="004769F9" w:rsidP="009139A6">
      <w:r>
        <w:separator/>
      </w:r>
    </w:p>
  </w:endnote>
  <w:endnote w:type="continuationSeparator" w:id="0">
    <w:p w14:paraId="51B2BAED" w14:textId="77777777" w:rsidR="004769F9" w:rsidRDefault="004769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884A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41A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EDB3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B4021C" w14:textId="77777777" w:rsidR="004769F9" w:rsidRDefault="004769F9" w:rsidP="009139A6">
      <w:r>
        <w:separator/>
      </w:r>
    </w:p>
  </w:footnote>
  <w:footnote w:type="continuationSeparator" w:id="0">
    <w:p w14:paraId="72833BEA" w14:textId="77777777" w:rsidR="004769F9" w:rsidRDefault="004769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505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84E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C5E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9F9"/>
    <w:rsid w:val="00062B66"/>
    <w:rsid w:val="000666E0"/>
    <w:rsid w:val="001D4EF8"/>
    <w:rsid w:val="002510B7"/>
    <w:rsid w:val="00261BBC"/>
    <w:rsid w:val="00270799"/>
    <w:rsid w:val="002F34B1"/>
    <w:rsid w:val="0032041D"/>
    <w:rsid w:val="0040520A"/>
    <w:rsid w:val="004769F9"/>
    <w:rsid w:val="004770A5"/>
    <w:rsid w:val="0051306A"/>
    <w:rsid w:val="005C130B"/>
    <w:rsid w:val="005D5F4F"/>
    <w:rsid w:val="005E2F2E"/>
    <w:rsid w:val="005F543E"/>
    <w:rsid w:val="006510B2"/>
    <w:rsid w:val="00746296"/>
    <w:rsid w:val="00826F5C"/>
    <w:rsid w:val="00870209"/>
    <w:rsid w:val="009139A6"/>
    <w:rsid w:val="009411C2"/>
    <w:rsid w:val="009448BB"/>
    <w:rsid w:val="00947624"/>
    <w:rsid w:val="00A3176C"/>
    <w:rsid w:val="00AA60CE"/>
    <w:rsid w:val="00AE65F8"/>
    <w:rsid w:val="00AF6C98"/>
    <w:rsid w:val="00BA00AB"/>
    <w:rsid w:val="00C71834"/>
    <w:rsid w:val="00C723AB"/>
    <w:rsid w:val="00CB4ED9"/>
    <w:rsid w:val="00D435E2"/>
    <w:rsid w:val="00D772DC"/>
    <w:rsid w:val="00DA5624"/>
    <w:rsid w:val="00E61DA6"/>
    <w:rsid w:val="00E63C14"/>
    <w:rsid w:val="00E8766A"/>
    <w:rsid w:val="00E93157"/>
    <w:rsid w:val="00EA7B3B"/>
    <w:rsid w:val="00EB3209"/>
    <w:rsid w:val="00F41096"/>
    <w:rsid w:val="00F5287F"/>
    <w:rsid w:val="00F9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60565"/>
  <w15:chartTrackingRefBased/>
  <w15:docId w15:val="{E1AF8346-7AF5-489B-85D2-793888760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931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516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2024-11-14T10:17:00Z</dcterms:created>
  <dcterms:modified xsi:type="dcterms:W3CDTF">2024-11-14T20:22:00Z</dcterms:modified>
</cp:coreProperties>
</file>