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500007" w14:textId="77777777" w:rsidR="00886E01" w:rsidRDefault="00886E01" w:rsidP="00886E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DAVILE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d.ca.1432)</w:t>
      </w:r>
    </w:p>
    <w:p w14:paraId="461DD273" w14:textId="77777777" w:rsidR="00886E01" w:rsidRDefault="00886E01" w:rsidP="00886E01">
      <w:pPr>
        <w:pStyle w:val="NoSpacing"/>
        <w:rPr>
          <w:rFonts w:cs="Times New Roman"/>
          <w:szCs w:val="24"/>
        </w:rPr>
      </w:pPr>
    </w:p>
    <w:p w14:paraId="011F71AE" w14:textId="77777777" w:rsidR="00886E01" w:rsidRDefault="00886E01" w:rsidP="00886E01">
      <w:pPr>
        <w:pStyle w:val="NoSpacing"/>
        <w:rPr>
          <w:rFonts w:cs="Times New Roman"/>
          <w:szCs w:val="24"/>
        </w:rPr>
      </w:pPr>
    </w:p>
    <w:p w14:paraId="2E58C2E7" w14:textId="77777777" w:rsidR="00886E01" w:rsidRDefault="00886E01" w:rsidP="00886E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Oct.1432</w:t>
      </w:r>
      <w:r>
        <w:rPr>
          <w:rFonts w:cs="Times New Roman"/>
          <w:szCs w:val="24"/>
        </w:rPr>
        <w:tab/>
        <w:t xml:space="preserve">Writ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 of </w:t>
      </w:r>
      <w:proofErr w:type="spellStart"/>
      <w:r>
        <w:rPr>
          <w:rFonts w:cs="Times New Roman"/>
          <w:szCs w:val="24"/>
        </w:rPr>
        <w:t>Yoorkshire</w:t>
      </w:r>
      <w:proofErr w:type="spellEnd"/>
      <w:r>
        <w:rPr>
          <w:rFonts w:cs="Times New Roman"/>
          <w:szCs w:val="24"/>
        </w:rPr>
        <w:t>.</w:t>
      </w:r>
    </w:p>
    <w:p w14:paraId="1E39F595" w14:textId="77777777" w:rsidR="00886E01" w:rsidRDefault="00886E01" w:rsidP="00886E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1430-37 p.102)</w:t>
      </w:r>
    </w:p>
    <w:p w14:paraId="308F160E" w14:textId="77777777" w:rsidR="00886E01" w:rsidRDefault="00886E01" w:rsidP="00886E01">
      <w:pPr>
        <w:pStyle w:val="NoSpacing"/>
        <w:rPr>
          <w:rFonts w:cs="Times New Roman"/>
          <w:szCs w:val="24"/>
        </w:rPr>
      </w:pPr>
    </w:p>
    <w:p w14:paraId="7C4DECC3" w14:textId="77777777" w:rsidR="00886E01" w:rsidRDefault="00886E01" w:rsidP="00886E01">
      <w:pPr>
        <w:pStyle w:val="NoSpacing"/>
        <w:rPr>
          <w:rFonts w:cs="Times New Roman"/>
          <w:szCs w:val="24"/>
        </w:rPr>
      </w:pPr>
    </w:p>
    <w:p w14:paraId="5480FCF2" w14:textId="77777777" w:rsidR="00886E01" w:rsidRDefault="00886E01" w:rsidP="00886E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August 2024</w:t>
      </w:r>
    </w:p>
    <w:p w14:paraId="5402EE7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D57AC2" w14:textId="77777777" w:rsidR="00886E01" w:rsidRDefault="00886E01" w:rsidP="009139A6">
      <w:r>
        <w:separator/>
      </w:r>
    </w:p>
  </w:endnote>
  <w:endnote w:type="continuationSeparator" w:id="0">
    <w:p w14:paraId="05CF22E1" w14:textId="77777777" w:rsidR="00886E01" w:rsidRDefault="00886E0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4FB4E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66910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5332D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1BC832" w14:textId="77777777" w:rsidR="00886E01" w:rsidRDefault="00886E01" w:rsidP="009139A6">
      <w:r>
        <w:separator/>
      </w:r>
    </w:p>
  </w:footnote>
  <w:footnote w:type="continuationSeparator" w:id="0">
    <w:p w14:paraId="2B23BF14" w14:textId="77777777" w:rsidR="00886E01" w:rsidRDefault="00886E0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4DDAA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0DF4C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5E0A4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E01"/>
    <w:rsid w:val="000666E0"/>
    <w:rsid w:val="002510B7"/>
    <w:rsid w:val="00270799"/>
    <w:rsid w:val="005C130B"/>
    <w:rsid w:val="005E1FE7"/>
    <w:rsid w:val="00826F5C"/>
    <w:rsid w:val="00886E01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B7EBC"/>
  <w15:chartTrackingRefBased/>
  <w15:docId w15:val="{6AC6AD9A-0442-46DA-9175-A75550421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2024-08-28T20:08:00Z</dcterms:created>
  <dcterms:modified xsi:type="dcterms:W3CDTF">2024-08-28T20:10:00Z</dcterms:modified>
</cp:coreProperties>
</file>