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D98C6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DAVIDSON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23DA9E00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</w:t>
      </w:r>
    </w:p>
    <w:p w14:paraId="14EC3713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099BE9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F027A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0FECB14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(Yorkshire Medieval Probate Index, 1267-1500)</w:t>
      </w:r>
    </w:p>
    <w:p w14:paraId="49C1800D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F5A5EFF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B2DA2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28742" w14:textId="77777777" w:rsidR="001E7EB8" w:rsidRDefault="001E7EB8" w:rsidP="001E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2021</w:t>
      </w:r>
    </w:p>
    <w:p w14:paraId="0D9CC62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26605" w14:textId="77777777" w:rsidR="001E7EB8" w:rsidRDefault="001E7EB8" w:rsidP="009139A6">
      <w:r>
        <w:separator/>
      </w:r>
    </w:p>
  </w:endnote>
  <w:endnote w:type="continuationSeparator" w:id="0">
    <w:p w14:paraId="452900D6" w14:textId="77777777" w:rsidR="001E7EB8" w:rsidRDefault="001E7E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39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457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791B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6A6437" w14:textId="77777777" w:rsidR="001E7EB8" w:rsidRDefault="001E7EB8" w:rsidP="009139A6">
      <w:r>
        <w:separator/>
      </w:r>
    </w:p>
  </w:footnote>
  <w:footnote w:type="continuationSeparator" w:id="0">
    <w:p w14:paraId="6FAD93B1" w14:textId="77777777" w:rsidR="001E7EB8" w:rsidRDefault="001E7E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6C1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121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966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B8"/>
    <w:rsid w:val="000666E0"/>
    <w:rsid w:val="001E7EB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5D7E2"/>
  <w15:chartTrackingRefBased/>
  <w15:docId w15:val="{58A60B8F-3308-4382-8945-E6639E95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2021-04-13T20:22:00Z</dcterms:created>
  <dcterms:modified xsi:type="dcterms:W3CDTF">2021-04-13T20:23:00Z</dcterms:modified>
</cp:coreProperties>
</file>