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C6E1CE" w14:textId="77777777" w:rsidR="0067438D" w:rsidRDefault="0067438D" w:rsidP="006743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DAVID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fl.1482)</w:t>
      </w:r>
    </w:p>
    <w:p w14:paraId="0DD17F0B" w14:textId="77777777" w:rsidR="0067438D" w:rsidRDefault="0067438D" w:rsidP="006743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39038F5B" w14:textId="77777777" w:rsidR="0067438D" w:rsidRDefault="0067438D" w:rsidP="0067438D">
      <w:pPr>
        <w:pStyle w:val="NoSpacing"/>
        <w:rPr>
          <w:rFonts w:cs="Times New Roman"/>
          <w:szCs w:val="24"/>
        </w:rPr>
      </w:pPr>
    </w:p>
    <w:p w14:paraId="589F5F0A" w14:textId="77777777" w:rsidR="0067438D" w:rsidRDefault="0067438D" w:rsidP="0067438D">
      <w:pPr>
        <w:pStyle w:val="NoSpacing"/>
        <w:rPr>
          <w:rFonts w:cs="Times New Roman"/>
          <w:szCs w:val="24"/>
        </w:rPr>
      </w:pPr>
    </w:p>
    <w:p w14:paraId="750DD952" w14:textId="77777777" w:rsidR="0067438D" w:rsidRPr="008C31D1" w:rsidRDefault="0067438D" w:rsidP="006743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proofErr w:type="gramStart"/>
      <w:r>
        <w:rPr>
          <w:rFonts w:cs="Times New Roman"/>
          <w:szCs w:val="24"/>
        </w:rPr>
        <w:t>1482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  <w:proofErr w:type="gramEnd"/>
      <w:r>
        <w:rPr>
          <w:rFonts w:cs="Times New Roman"/>
          <w:szCs w:val="24"/>
        </w:rPr>
        <w:t xml:space="preserve">   </w:t>
      </w:r>
    </w:p>
    <w:p w14:paraId="2F572510" w14:textId="77777777" w:rsidR="0067438D" w:rsidRDefault="0067438D" w:rsidP="006743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</w:t>
      </w:r>
      <w:proofErr w:type="gramStart"/>
      <w:r>
        <w:rPr>
          <w:rFonts w:cs="Times New Roman"/>
          <w:szCs w:val="24"/>
        </w:rPr>
        <w:t>A.Venn</w:t>
      </w:r>
      <w:proofErr w:type="spellEnd"/>
      <w:proofErr w:type="gramEnd"/>
      <w:r>
        <w:rPr>
          <w:rFonts w:cs="Times New Roman"/>
          <w:szCs w:val="24"/>
        </w:rPr>
        <w:t xml:space="preserve">, </w:t>
      </w:r>
    </w:p>
    <w:p w14:paraId="3D359D78" w14:textId="77777777" w:rsidR="0067438D" w:rsidRDefault="0067438D" w:rsidP="0067438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p.14)</w:t>
      </w:r>
    </w:p>
    <w:p w14:paraId="4CE6E972" w14:textId="77777777" w:rsidR="0067438D" w:rsidRDefault="0067438D" w:rsidP="0067438D">
      <w:pPr>
        <w:pStyle w:val="NoSpacing"/>
        <w:rPr>
          <w:rFonts w:cs="Times New Roman"/>
          <w:szCs w:val="24"/>
        </w:rPr>
      </w:pPr>
    </w:p>
    <w:p w14:paraId="5196A6FC" w14:textId="77777777" w:rsidR="0067438D" w:rsidRDefault="0067438D" w:rsidP="0067438D">
      <w:pPr>
        <w:pStyle w:val="NoSpacing"/>
        <w:rPr>
          <w:rFonts w:cs="Times New Roman"/>
          <w:szCs w:val="24"/>
        </w:rPr>
      </w:pPr>
    </w:p>
    <w:p w14:paraId="1B90F2F5" w14:textId="77777777" w:rsidR="0067438D" w:rsidRDefault="0067438D" w:rsidP="006743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November 2024</w:t>
      </w:r>
    </w:p>
    <w:p w14:paraId="6F1E45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46275" w14:textId="77777777" w:rsidR="0067438D" w:rsidRDefault="0067438D" w:rsidP="009139A6">
      <w:r>
        <w:separator/>
      </w:r>
    </w:p>
  </w:endnote>
  <w:endnote w:type="continuationSeparator" w:id="0">
    <w:p w14:paraId="75E68980" w14:textId="77777777" w:rsidR="0067438D" w:rsidRDefault="006743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F89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CB092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14B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B8120B" w14:textId="77777777" w:rsidR="0067438D" w:rsidRDefault="0067438D" w:rsidP="009139A6">
      <w:r>
        <w:separator/>
      </w:r>
    </w:p>
  </w:footnote>
  <w:footnote w:type="continuationSeparator" w:id="0">
    <w:p w14:paraId="116BA4CC" w14:textId="77777777" w:rsidR="0067438D" w:rsidRDefault="006743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DEF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1F96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DFAF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38D"/>
    <w:rsid w:val="000666E0"/>
    <w:rsid w:val="002510B7"/>
    <w:rsid w:val="00270799"/>
    <w:rsid w:val="00502333"/>
    <w:rsid w:val="005C130B"/>
    <w:rsid w:val="0067438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7B554"/>
  <w15:chartTrackingRefBased/>
  <w15:docId w15:val="{A2412304-133E-4699-802C-0B655C743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2024-11-23T21:16:00Z</dcterms:created>
  <dcterms:modified xsi:type="dcterms:W3CDTF">2024-11-23T21:17:00Z</dcterms:modified>
</cp:coreProperties>
</file>