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CF2FE2" w14:textId="77777777" w:rsidR="000C55D6" w:rsidRDefault="000C55D6" w:rsidP="000C55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DAVID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fl.1482)</w:t>
      </w:r>
    </w:p>
    <w:p w14:paraId="206CD4AF" w14:textId="77777777" w:rsidR="000C55D6" w:rsidRDefault="000C55D6" w:rsidP="000C55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0A28006A" w14:textId="77777777" w:rsidR="000C55D6" w:rsidRDefault="000C55D6" w:rsidP="000C55D6">
      <w:pPr>
        <w:pStyle w:val="NoSpacing"/>
        <w:rPr>
          <w:rFonts w:cs="Times New Roman"/>
          <w:szCs w:val="24"/>
        </w:rPr>
      </w:pPr>
    </w:p>
    <w:p w14:paraId="3BA496E2" w14:textId="77777777" w:rsidR="000C55D6" w:rsidRDefault="000C55D6" w:rsidP="000C55D6">
      <w:pPr>
        <w:pStyle w:val="NoSpacing"/>
        <w:rPr>
          <w:rFonts w:cs="Times New Roman"/>
          <w:szCs w:val="24"/>
        </w:rPr>
      </w:pPr>
    </w:p>
    <w:p w14:paraId="343D34AB" w14:textId="77777777" w:rsidR="000C55D6" w:rsidRDefault="000C55D6" w:rsidP="000C55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1482</w:t>
      </w:r>
      <w:r>
        <w:rPr>
          <w:rFonts w:cs="Times New Roman"/>
          <w:szCs w:val="24"/>
        </w:rPr>
        <w:tab/>
        <w:t>Incorporated B.A.</w:t>
      </w:r>
    </w:p>
    <w:p w14:paraId="2B1A526C" w14:textId="77777777" w:rsidR="000C55D6" w:rsidRDefault="000C55D6" w:rsidP="000C55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 xml:space="preserve">, </w:t>
      </w:r>
    </w:p>
    <w:p w14:paraId="2BD8CBF5" w14:textId="77777777" w:rsidR="000C55D6" w:rsidRDefault="000C55D6" w:rsidP="000C55D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p.14)</w:t>
      </w:r>
    </w:p>
    <w:p w14:paraId="37153DDC" w14:textId="77777777" w:rsidR="000C55D6" w:rsidRDefault="000C55D6" w:rsidP="000C55D6">
      <w:pPr>
        <w:pStyle w:val="NoSpacing"/>
        <w:rPr>
          <w:rFonts w:cs="Times New Roman"/>
          <w:szCs w:val="24"/>
        </w:rPr>
      </w:pPr>
    </w:p>
    <w:p w14:paraId="44F3022E" w14:textId="77777777" w:rsidR="000C55D6" w:rsidRDefault="000C55D6" w:rsidP="000C55D6">
      <w:pPr>
        <w:pStyle w:val="NoSpacing"/>
        <w:rPr>
          <w:rFonts w:cs="Times New Roman"/>
          <w:szCs w:val="24"/>
        </w:rPr>
      </w:pPr>
    </w:p>
    <w:p w14:paraId="39A76FB6" w14:textId="77777777" w:rsidR="000C55D6" w:rsidRDefault="000C55D6" w:rsidP="000C55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November 2024</w:t>
      </w:r>
    </w:p>
    <w:p w14:paraId="7F88509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1E7260" w14:textId="77777777" w:rsidR="000C55D6" w:rsidRDefault="000C55D6" w:rsidP="009139A6">
      <w:r>
        <w:separator/>
      </w:r>
    </w:p>
  </w:endnote>
  <w:endnote w:type="continuationSeparator" w:id="0">
    <w:p w14:paraId="2ACFEE9C" w14:textId="77777777" w:rsidR="000C55D6" w:rsidRDefault="000C55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947D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736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F1D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55A470" w14:textId="77777777" w:rsidR="000C55D6" w:rsidRDefault="000C55D6" w:rsidP="009139A6">
      <w:r>
        <w:separator/>
      </w:r>
    </w:p>
  </w:footnote>
  <w:footnote w:type="continuationSeparator" w:id="0">
    <w:p w14:paraId="2C62A050" w14:textId="77777777" w:rsidR="000C55D6" w:rsidRDefault="000C55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881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DB9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427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D6"/>
    <w:rsid w:val="000666E0"/>
    <w:rsid w:val="000C55D6"/>
    <w:rsid w:val="002510B7"/>
    <w:rsid w:val="00270799"/>
    <w:rsid w:val="00502333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18372"/>
  <w15:chartTrackingRefBased/>
  <w15:docId w15:val="{EACB482B-8740-43C0-ABE8-DC5FD9B0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2024-11-23T21:18:00Z</dcterms:created>
  <dcterms:modified xsi:type="dcterms:W3CDTF">2024-11-23T21:20:00Z</dcterms:modified>
</cp:coreProperties>
</file>