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FBFB14" w14:textId="77777777" w:rsidR="00F76ED0" w:rsidRDefault="00F76ED0" w:rsidP="00F76E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DAVID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45DBE87C" w14:textId="77777777" w:rsidR="00F76ED0" w:rsidRDefault="00F76ED0" w:rsidP="00F76E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2072BC0F" w14:textId="77777777" w:rsidR="00F76ED0" w:rsidRDefault="00F76ED0" w:rsidP="00F76ED0">
      <w:pPr>
        <w:pStyle w:val="NoSpacing"/>
        <w:rPr>
          <w:rFonts w:cs="Times New Roman"/>
          <w:szCs w:val="24"/>
        </w:rPr>
      </w:pPr>
    </w:p>
    <w:p w14:paraId="6CA54B36" w14:textId="77777777" w:rsidR="00F76ED0" w:rsidRDefault="00F76ED0" w:rsidP="00F76ED0">
      <w:pPr>
        <w:pStyle w:val="NoSpacing"/>
        <w:rPr>
          <w:rFonts w:cs="Times New Roman"/>
          <w:szCs w:val="24"/>
        </w:rPr>
      </w:pPr>
    </w:p>
    <w:p w14:paraId="1C434690" w14:textId="77777777" w:rsidR="00F76ED0" w:rsidRDefault="00F76ED0" w:rsidP="00F76E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Apr.1467</w:t>
      </w:r>
      <w:r>
        <w:rPr>
          <w:rFonts w:cs="Times New Roman"/>
          <w:szCs w:val="24"/>
        </w:rPr>
        <w:tab/>
        <w:t>Fellow of Clare College.</w:t>
      </w:r>
    </w:p>
    <w:p w14:paraId="5BF6C42C" w14:textId="77777777" w:rsidR="00F76ED0" w:rsidRDefault="00F76ED0" w:rsidP="00F76E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 xml:space="preserve">, </w:t>
      </w:r>
    </w:p>
    <w:p w14:paraId="24D0BF3A" w14:textId="77777777" w:rsidR="00F76ED0" w:rsidRDefault="00F76ED0" w:rsidP="00F76ED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p.14)</w:t>
      </w:r>
    </w:p>
    <w:p w14:paraId="7744D57B" w14:textId="77777777" w:rsidR="00F76ED0" w:rsidRDefault="00F76ED0" w:rsidP="00F76ED0">
      <w:pPr>
        <w:pStyle w:val="NoSpacing"/>
        <w:rPr>
          <w:rFonts w:cs="Times New Roman"/>
          <w:szCs w:val="24"/>
        </w:rPr>
      </w:pPr>
    </w:p>
    <w:p w14:paraId="26BEBF7A" w14:textId="77777777" w:rsidR="00F76ED0" w:rsidRDefault="00F76ED0" w:rsidP="00F76ED0">
      <w:pPr>
        <w:pStyle w:val="NoSpacing"/>
        <w:rPr>
          <w:rFonts w:cs="Times New Roman"/>
          <w:szCs w:val="24"/>
        </w:rPr>
      </w:pPr>
    </w:p>
    <w:p w14:paraId="7EC48575" w14:textId="77777777" w:rsidR="00F76ED0" w:rsidRDefault="00F76ED0" w:rsidP="00F76ED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November 2024</w:t>
      </w:r>
    </w:p>
    <w:p w14:paraId="556B5F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059093" w14:textId="77777777" w:rsidR="00F76ED0" w:rsidRDefault="00F76ED0" w:rsidP="009139A6">
      <w:r>
        <w:separator/>
      </w:r>
    </w:p>
  </w:endnote>
  <w:endnote w:type="continuationSeparator" w:id="0">
    <w:p w14:paraId="3A2919EF" w14:textId="77777777" w:rsidR="00F76ED0" w:rsidRDefault="00F76E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80E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570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857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7D781" w14:textId="77777777" w:rsidR="00F76ED0" w:rsidRDefault="00F76ED0" w:rsidP="009139A6">
      <w:r>
        <w:separator/>
      </w:r>
    </w:p>
  </w:footnote>
  <w:footnote w:type="continuationSeparator" w:id="0">
    <w:p w14:paraId="1CEB9EB2" w14:textId="77777777" w:rsidR="00F76ED0" w:rsidRDefault="00F76E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599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1EA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AA6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D0"/>
    <w:rsid w:val="000666E0"/>
    <w:rsid w:val="002510B7"/>
    <w:rsid w:val="00270799"/>
    <w:rsid w:val="0050233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DA67D"/>
  <w15:chartTrackingRefBased/>
  <w15:docId w15:val="{B1084572-0C25-4D3A-AD02-64D14564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2024-11-23T21:15:00Z</dcterms:created>
  <dcterms:modified xsi:type="dcterms:W3CDTF">2024-11-23T21:16:00Z</dcterms:modified>
</cp:coreProperties>
</file>