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DAVID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597" w:rsidRDefault="008D7597" w:rsidP="008D759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 xml:space="preserve">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D7597" w:rsidRDefault="008D7597" w:rsidP="008D75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End w:id="0"/>
    </w:p>
    <w:sectPr w:rsidR="00DD5B8A" w:rsidRPr="008D75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597" w:rsidRDefault="008D7597" w:rsidP="00564E3C">
      <w:pPr>
        <w:spacing w:after="0" w:line="240" w:lineRule="auto"/>
      </w:pPr>
      <w:r>
        <w:separator/>
      </w:r>
    </w:p>
  </w:endnote>
  <w:endnote w:type="continuationSeparator" w:id="0">
    <w:p w:rsidR="008D7597" w:rsidRDefault="008D75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D7597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597" w:rsidRDefault="008D7597" w:rsidP="00564E3C">
      <w:pPr>
        <w:spacing w:after="0" w:line="240" w:lineRule="auto"/>
      </w:pPr>
      <w:r>
        <w:separator/>
      </w:r>
    </w:p>
  </w:footnote>
  <w:footnote w:type="continuationSeparator" w:id="0">
    <w:p w:rsidR="008D7597" w:rsidRDefault="008D75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597"/>
    <w:rsid w:val="00372DC6"/>
    <w:rsid w:val="00564E3C"/>
    <w:rsid w:val="0064591D"/>
    <w:rsid w:val="008D759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2107"/>
  <w15:chartTrackingRefBased/>
  <w15:docId w15:val="{16F447AA-B042-4F05-9A32-C779C7A4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2016-01-16T16:37:00Z</dcterms:created>
  <dcterms:modified xsi:type="dcterms:W3CDTF">2016-01-16T16:40:00Z</dcterms:modified>
</cp:coreProperties>
</file>