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ED8" w:rsidRDefault="00414ED8" w:rsidP="00414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Maurice DAVID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fl.1465)</w:t>
      </w:r>
    </w:p>
    <w:p w:rsidR="00414ED8" w:rsidRDefault="00414ED8" w:rsidP="00414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Hereford diocese.</w:t>
      </w:r>
    </w:p>
    <w:p w:rsidR="00414ED8" w:rsidRDefault="00414ED8" w:rsidP="00414E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4ED8" w:rsidRDefault="00414ED8" w:rsidP="00414E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4ED8" w:rsidRDefault="00414ED8" w:rsidP="00414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Jul.1465</w:t>
      </w:r>
      <w:r>
        <w:rPr>
          <w:rFonts w:ascii="Times New Roman" w:hAnsi="Times New Roman" w:cs="Times New Roman"/>
          <w:sz w:val="24"/>
          <w:szCs w:val="24"/>
        </w:rPr>
        <w:tab/>
        <w:t>He once stole animals and other goods in a certain sacred place, and</w:t>
      </w:r>
    </w:p>
    <w:p w:rsidR="00414ED8" w:rsidRDefault="00414ED8" w:rsidP="00414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sought absolution from the excommunication that he thereby incurred and</w:t>
      </w:r>
    </w:p>
    <w:p w:rsidR="00414ED8" w:rsidRDefault="00414ED8" w:rsidP="00414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from sacrilege.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Approved.</w:t>
      </w:r>
    </w:p>
    <w:p w:rsidR="00414ED8" w:rsidRDefault="00414ED8" w:rsidP="00414ED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p.27)</w:t>
      </w:r>
    </w:p>
    <w:p w:rsidR="00414ED8" w:rsidRDefault="00414ED8" w:rsidP="00414ED8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414ED8" w:rsidRDefault="00414ED8" w:rsidP="00414ED8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DD5B8A" w:rsidRPr="00564E3C" w:rsidRDefault="00414ED8" w:rsidP="00414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2016</w:t>
      </w: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ED8" w:rsidRDefault="00414ED8" w:rsidP="00564E3C">
      <w:pPr>
        <w:spacing w:after="0" w:line="240" w:lineRule="auto"/>
      </w:pPr>
      <w:r>
        <w:separator/>
      </w:r>
    </w:p>
  </w:endnote>
  <w:endnote w:type="continuationSeparator" w:id="0">
    <w:p w:rsidR="00414ED8" w:rsidRDefault="00414ED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14ED8">
      <w:rPr>
        <w:rFonts w:ascii="Times New Roman" w:hAnsi="Times New Roman" w:cs="Times New Roman"/>
        <w:noProof/>
        <w:sz w:val="24"/>
        <w:szCs w:val="24"/>
      </w:rPr>
      <w:t>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ED8" w:rsidRDefault="00414ED8" w:rsidP="00564E3C">
      <w:pPr>
        <w:spacing w:after="0" w:line="240" w:lineRule="auto"/>
      </w:pPr>
      <w:r>
        <w:separator/>
      </w:r>
    </w:p>
  </w:footnote>
  <w:footnote w:type="continuationSeparator" w:id="0">
    <w:p w:rsidR="00414ED8" w:rsidRDefault="00414ED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ED8"/>
    <w:rsid w:val="00372DC6"/>
    <w:rsid w:val="00414ED8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5FE5C"/>
  <w15:chartTrackingRefBased/>
  <w15:docId w15:val="{566AEBE5-B0FC-4532-976C-DECD621CF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2016-02-05T20:43:00Z</dcterms:created>
  <dcterms:modified xsi:type="dcterms:W3CDTF">2016-02-05T20:44:00Z</dcterms:modified>
</cp:coreProperties>
</file>