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EEF9A" w14:textId="77777777" w:rsidR="009D026F" w:rsidRDefault="009D026F" w:rsidP="009D02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Maurice ap DAVID</w:t>
      </w:r>
      <w:r>
        <w:rPr>
          <w:rFonts w:cs="Times New Roman"/>
          <w:szCs w:val="24"/>
        </w:rPr>
        <w:t xml:space="preserve">        (fl.1399)</w:t>
      </w:r>
    </w:p>
    <w:p w14:paraId="04FAA8F6" w14:textId="77777777" w:rsidR="009D026F" w:rsidRDefault="009D026F" w:rsidP="009D026F">
      <w:pPr>
        <w:pStyle w:val="NoSpacing"/>
        <w:rPr>
          <w:rFonts w:cs="Times New Roman"/>
          <w:szCs w:val="24"/>
        </w:rPr>
      </w:pPr>
    </w:p>
    <w:p w14:paraId="1F3099D2" w14:textId="77777777" w:rsidR="009D026F" w:rsidRDefault="009D026F" w:rsidP="009D026F">
      <w:pPr>
        <w:pStyle w:val="NoSpacing"/>
        <w:rPr>
          <w:rFonts w:cs="Times New Roman"/>
          <w:szCs w:val="24"/>
        </w:rPr>
      </w:pPr>
    </w:p>
    <w:p w14:paraId="2689C676" w14:textId="77777777" w:rsidR="009D026F" w:rsidRDefault="009D026F" w:rsidP="009D02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Oct.1399</w:t>
      </w:r>
      <w:r>
        <w:rPr>
          <w:rFonts w:cs="Times New Roman"/>
          <w:szCs w:val="24"/>
        </w:rPr>
        <w:tab/>
        <w:t xml:space="preserve">He was presented to the church of Welsh </w:t>
      </w:r>
      <w:proofErr w:type="spellStart"/>
      <w:r>
        <w:rPr>
          <w:rFonts w:cs="Times New Roman"/>
          <w:szCs w:val="24"/>
        </w:rPr>
        <w:t>Bicknor</w:t>
      </w:r>
      <w:proofErr w:type="spellEnd"/>
      <w:r>
        <w:rPr>
          <w:rFonts w:cs="Times New Roman"/>
          <w:szCs w:val="24"/>
        </w:rPr>
        <w:t>, Herefordshire.</w:t>
      </w:r>
    </w:p>
    <w:p w14:paraId="0E8F670D" w14:textId="77777777" w:rsidR="009D026F" w:rsidRDefault="009D026F" w:rsidP="009D02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1399-1401 p.1)</w:t>
      </w:r>
    </w:p>
    <w:p w14:paraId="73AD6380" w14:textId="77777777" w:rsidR="0081763E" w:rsidRDefault="0081763E" w:rsidP="009D026F">
      <w:pPr>
        <w:pStyle w:val="NoSpacing"/>
        <w:rPr>
          <w:rFonts w:cs="Times New Roman"/>
          <w:szCs w:val="24"/>
        </w:rPr>
      </w:pPr>
    </w:p>
    <w:p w14:paraId="2E710A75" w14:textId="77777777" w:rsidR="009D026F" w:rsidRDefault="009D026F" w:rsidP="009D026F">
      <w:pPr>
        <w:pStyle w:val="NoSpacing"/>
        <w:rPr>
          <w:rFonts w:cs="Times New Roman"/>
          <w:szCs w:val="24"/>
        </w:rPr>
      </w:pPr>
    </w:p>
    <w:p w14:paraId="41AAEED7" w14:textId="77777777" w:rsidR="009D026F" w:rsidRDefault="009D026F" w:rsidP="009D026F">
      <w:pPr>
        <w:pStyle w:val="NoSpacing"/>
        <w:rPr>
          <w:rFonts w:cs="Times New Roman"/>
          <w:szCs w:val="24"/>
        </w:rPr>
      </w:pPr>
    </w:p>
    <w:p w14:paraId="55997AC2" w14:textId="77777777" w:rsidR="009D026F" w:rsidRDefault="009D026F" w:rsidP="009D02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November 2024</w:t>
      </w:r>
    </w:p>
    <w:p w14:paraId="0E9FFA3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28A91" w14:textId="77777777" w:rsidR="000C448D" w:rsidRDefault="000C448D" w:rsidP="009139A6">
      <w:r>
        <w:separator/>
      </w:r>
    </w:p>
  </w:endnote>
  <w:endnote w:type="continuationSeparator" w:id="0">
    <w:p w14:paraId="42AA8E2F" w14:textId="77777777" w:rsidR="000C448D" w:rsidRDefault="000C44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E05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4E5F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44A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75F68" w14:textId="77777777" w:rsidR="000C448D" w:rsidRDefault="000C448D" w:rsidP="009139A6">
      <w:r>
        <w:separator/>
      </w:r>
    </w:p>
  </w:footnote>
  <w:footnote w:type="continuationSeparator" w:id="0">
    <w:p w14:paraId="499011F7" w14:textId="77777777" w:rsidR="000C448D" w:rsidRDefault="000C44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CB4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989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4C5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26F"/>
    <w:rsid w:val="000666E0"/>
    <w:rsid w:val="000C448D"/>
    <w:rsid w:val="002510B7"/>
    <w:rsid w:val="00270799"/>
    <w:rsid w:val="005C130B"/>
    <w:rsid w:val="007D4917"/>
    <w:rsid w:val="0081763E"/>
    <w:rsid w:val="00826F5C"/>
    <w:rsid w:val="009139A6"/>
    <w:rsid w:val="009411C2"/>
    <w:rsid w:val="009448BB"/>
    <w:rsid w:val="00947624"/>
    <w:rsid w:val="009D026F"/>
    <w:rsid w:val="00A3176C"/>
    <w:rsid w:val="00AE65F8"/>
    <w:rsid w:val="00BA00AB"/>
    <w:rsid w:val="00C71834"/>
    <w:rsid w:val="00C94A69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FF929"/>
  <w15:chartTrackingRefBased/>
  <w15:docId w15:val="{7CF262C1-C842-4280-BE8E-6793081CC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2024-11-11T12:32:00Z</dcterms:created>
  <dcterms:modified xsi:type="dcterms:W3CDTF">2025-04-11T20:48:00Z</dcterms:modified>
</cp:coreProperties>
</file>