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8D07E" w14:textId="77777777" w:rsidR="00E546CE" w:rsidRDefault="00E546CE" w:rsidP="00E546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DAVID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ex.1446)</w:t>
      </w:r>
    </w:p>
    <w:p w14:paraId="7E636469" w14:textId="77777777" w:rsidR="00E546CE" w:rsidRDefault="00E546CE" w:rsidP="00E546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Servant or apprentice of William </w:t>
      </w:r>
      <w:proofErr w:type="spellStart"/>
      <w:r>
        <w:rPr>
          <w:rFonts w:cs="Times New Roman"/>
          <w:szCs w:val="24"/>
        </w:rPr>
        <w:t>Catour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(q.v.).</w:t>
      </w:r>
    </w:p>
    <w:p w14:paraId="46100CE6" w14:textId="77777777" w:rsidR="00E546CE" w:rsidRDefault="00E546CE" w:rsidP="00E546CE">
      <w:pPr>
        <w:pStyle w:val="NoSpacing"/>
        <w:rPr>
          <w:rFonts w:cs="Times New Roman"/>
          <w:szCs w:val="24"/>
        </w:rPr>
      </w:pPr>
    </w:p>
    <w:p w14:paraId="70CBBE06" w14:textId="77777777" w:rsidR="00E546CE" w:rsidRDefault="00E546CE" w:rsidP="00E546CE">
      <w:pPr>
        <w:pStyle w:val="NoSpacing"/>
        <w:rPr>
          <w:rFonts w:cs="Times New Roman"/>
          <w:szCs w:val="24"/>
        </w:rPr>
      </w:pPr>
    </w:p>
    <w:p w14:paraId="5345F0A7" w14:textId="77777777" w:rsidR="00E546CE" w:rsidRDefault="00E546CE" w:rsidP="00E546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He accused William of </w:t>
      </w:r>
      <w:proofErr w:type="gramStart"/>
      <w:r>
        <w:rPr>
          <w:rFonts w:cs="Times New Roman"/>
          <w:szCs w:val="24"/>
        </w:rPr>
        <w:t>treason, and</w:t>
      </w:r>
      <w:proofErr w:type="gramEnd"/>
      <w:r>
        <w:rPr>
          <w:rFonts w:cs="Times New Roman"/>
          <w:szCs w:val="24"/>
        </w:rPr>
        <w:t xml:space="preserve"> killed him in combat. He was </w:t>
      </w:r>
      <w:proofErr w:type="gramStart"/>
      <w:r>
        <w:rPr>
          <w:rFonts w:cs="Times New Roman"/>
          <w:szCs w:val="24"/>
        </w:rPr>
        <w:t>later</w:t>
      </w:r>
      <w:proofErr w:type="gramEnd"/>
    </w:p>
    <w:p w14:paraId="3D2E15E7" w14:textId="77777777" w:rsidR="00E546CE" w:rsidRDefault="00E546CE" w:rsidP="00E546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hanged at </w:t>
      </w:r>
      <w:proofErr w:type="spellStart"/>
      <w:r>
        <w:rPr>
          <w:rFonts w:cs="Times New Roman"/>
          <w:szCs w:val="24"/>
        </w:rPr>
        <w:t>Tyburn</w:t>
      </w:r>
      <w:proofErr w:type="spellEnd"/>
      <w:r>
        <w:rPr>
          <w:rFonts w:cs="Times New Roman"/>
          <w:szCs w:val="24"/>
        </w:rPr>
        <w:t>.</w:t>
      </w:r>
    </w:p>
    <w:p w14:paraId="2C0B1397" w14:textId="77777777" w:rsidR="00E546CE" w:rsidRDefault="00E546CE" w:rsidP="00E546CE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3FFB4512" w14:textId="77777777" w:rsidR="00E546CE" w:rsidRDefault="00E546CE" w:rsidP="00E546CE">
      <w:pPr>
        <w:pStyle w:val="NoSpacing"/>
        <w:ind w:left="1440" w:firstLine="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Caroline M. Barron: Thesis presented for the degree of Doctor of Philosophy in the University of London, January 1970 pp.479-80).</w:t>
      </w:r>
    </w:p>
    <w:p w14:paraId="2595ACBE" w14:textId="77777777" w:rsidR="00E546CE" w:rsidRDefault="00E546CE" w:rsidP="00E546CE">
      <w:pPr>
        <w:pStyle w:val="NoSpacing"/>
        <w:rPr>
          <w:rFonts w:eastAsia="Times New Roman" w:cs="Times New Roman"/>
          <w:szCs w:val="24"/>
        </w:rPr>
      </w:pPr>
    </w:p>
    <w:p w14:paraId="7A10A965" w14:textId="77777777" w:rsidR="00E546CE" w:rsidRDefault="00E546CE" w:rsidP="00E546CE">
      <w:pPr>
        <w:pStyle w:val="NoSpacing"/>
        <w:rPr>
          <w:rFonts w:eastAsia="Times New Roman" w:cs="Times New Roman"/>
          <w:szCs w:val="24"/>
        </w:rPr>
      </w:pPr>
    </w:p>
    <w:p w14:paraId="6C3F869E" w14:textId="77777777" w:rsidR="00E546CE" w:rsidRPr="007F32B5" w:rsidRDefault="00E546CE" w:rsidP="00E546C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17 February 2023    </w:t>
      </w:r>
    </w:p>
    <w:p w14:paraId="5CCC64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D421B" w14:textId="77777777" w:rsidR="00E546CE" w:rsidRDefault="00E546CE" w:rsidP="009139A6">
      <w:r>
        <w:separator/>
      </w:r>
    </w:p>
  </w:endnote>
  <w:endnote w:type="continuationSeparator" w:id="0">
    <w:p w14:paraId="0BCB5BC7" w14:textId="77777777" w:rsidR="00E546CE" w:rsidRDefault="00E546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91B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D7A3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63B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7BE83" w14:textId="77777777" w:rsidR="00E546CE" w:rsidRDefault="00E546CE" w:rsidP="009139A6">
      <w:r>
        <w:separator/>
      </w:r>
    </w:p>
  </w:footnote>
  <w:footnote w:type="continuationSeparator" w:id="0">
    <w:p w14:paraId="66D75F74" w14:textId="77777777" w:rsidR="00E546CE" w:rsidRDefault="00E546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04D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F81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A16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C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46C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D7592"/>
  <w15:chartTrackingRefBased/>
  <w15:docId w15:val="{82C0016A-B57E-4BE3-A26D-8AAB2B6B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2023-02-17T11:58:00Z</dcterms:created>
  <dcterms:modified xsi:type="dcterms:W3CDTF">2023-02-17T11:59:00Z</dcterms:modified>
</cp:coreProperties>
</file>