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24" w:rsidRDefault="00C45B24" w:rsidP="00C45B24">
      <w:pPr>
        <w:pStyle w:val="NoSpacing"/>
      </w:pPr>
      <w:proofErr w:type="spellStart"/>
      <w:r>
        <w:rPr>
          <w:u w:val="single"/>
        </w:rPr>
        <w:t>Jeuan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DAVID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C45B24" w:rsidRDefault="00C45B24" w:rsidP="00C45B24">
      <w:pPr>
        <w:pStyle w:val="NoSpacing"/>
      </w:pPr>
      <w:r>
        <w:t>Archer.</w:t>
      </w:r>
    </w:p>
    <w:p w:rsidR="00C45B24" w:rsidRDefault="00C45B24" w:rsidP="00C45B24">
      <w:pPr>
        <w:pStyle w:val="NoSpacing"/>
      </w:pPr>
    </w:p>
    <w:p w:rsidR="00C45B24" w:rsidRDefault="00C45B24" w:rsidP="00C45B24">
      <w:pPr>
        <w:pStyle w:val="NoSpacing"/>
      </w:pPr>
    </w:p>
    <w:p w:rsidR="00C45B24" w:rsidRPr="004C6E73" w:rsidRDefault="00C45B24" w:rsidP="00C45B24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C45B24" w:rsidRDefault="00C45B24" w:rsidP="00C45B24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C45B24" w:rsidRDefault="00C45B24" w:rsidP="00C45B24">
      <w:pPr>
        <w:pStyle w:val="NoSpacing"/>
      </w:pPr>
    </w:p>
    <w:p w:rsidR="00C45B24" w:rsidRDefault="00C45B24" w:rsidP="00C45B24">
      <w:pPr>
        <w:pStyle w:val="NoSpacing"/>
      </w:pPr>
    </w:p>
    <w:p w:rsidR="00C45B24" w:rsidRDefault="00C45B24" w:rsidP="00C45B24">
      <w:pPr>
        <w:pStyle w:val="NoSpacing"/>
      </w:pPr>
      <w:r>
        <w:t>27 August 2016</w:t>
      </w:r>
    </w:p>
    <w:p w:rsidR="006B2F86" w:rsidRPr="00E71FC3" w:rsidRDefault="00C45B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B24" w:rsidRDefault="00C45B24" w:rsidP="00E71FC3">
      <w:pPr>
        <w:spacing w:after="0" w:line="240" w:lineRule="auto"/>
      </w:pPr>
      <w:r>
        <w:separator/>
      </w:r>
    </w:p>
  </w:endnote>
  <w:endnote w:type="continuationSeparator" w:id="0">
    <w:p w:rsidR="00C45B24" w:rsidRDefault="00C45B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B24" w:rsidRDefault="00C45B24" w:rsidP="00E71FC3">
      <w:pPr>
        <w:spacing w:after="0" w:line="240" w:lineRule="auto"/>
      </w:pPr>
      <w:r>
        <w:separator/>
      </w:r>
    </w:p>
  </w:footnote>
  <w:footnote w:type="continuationSeparator" w:id="0">
    <w:p w:rsidR="00C45B24" w:rsidRDefault="00C45B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24"/>
    <w:rsid w:val="001A7C09"/>
    <w:rsid w:val="00733BE7"/>
    <w:rsid w:val="00AB52E8"/>
    <w:rsid w:val="00B16D3F"/>
    <w:rsid w:val="00C45B2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22A59C-0621-467B-A499-6851A9DF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45B2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2016-11-21T22:50:00Z</dcterms:created>
  <dcterms:modified xsi:type="dcterms:W3CDTF">2016-11-21T22:50:00Z</dcterms:modified>
</cp:coreProperties>
</file>