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FBCF" w14:textId="06CE24D5" w:rsidR="00C12A11" w:rsidRDefault="00C12A11" w:rsidP="00C12A11">
      <w:pPr>
        <w:pStyle w:val="NoSpacing"/>
      </w:pPr>
      <w:r>
        <w:rPr>
          <w:u w:val="single"/>
        </w:rPr>
        <w:t>Hugh ap DAVID</w:t>
      </w:r>
      <w:r>
        <w:t xml:space="preserve">       </w:t>
      </w:r>
      <w:r>
        <w:t>(fl.</w:t>
      </w:r>
      <w:r>
        <w:t>1462</w:t>
      </w:r>
      <w:r>
        <w:t>)</w:t>
      </w:r>
    </w:p>
    <w:p w14:paraId="6B760232" w14:textId="77777777" w:rsidR="00C12A11" w:rsidRDefault="00C12A11" w:rsidP="00C12A11">
      <w:pPr>
        <w:pStyle w:val="NoSpacing"/>
      </w:pPr>
      <w:r>
        <w:t xml:space="preserve">Rector of </w:t>
      </w:r>
      <w:proofErr w:type="spellStart"/>
      <w:r>
        <w:t>St.Bartholomew’s</w:t>
      </w:r>
      <w:proofErr w:type="spellEnd"/>
      <w:r>
        <w:t xml:space="preserve"> Church, Richard’s Castle, Herefordshire.</w:t>
      </w:r>
    </w:p>
    <w:p w14:paraId="293F3BBD" w14:textId="77777777" w:rsidR="00C12A11" w:rsidRDefault="00C12A11" w:rsidP="00C12A11">
      <w:pPr>
        <w:pStyle w:val="NoSpacing"/>
      </w:pPr>
    </w:p>
    <w:p w14:paraId="79E399FF" w14:textId="77777777" w:rsidR="00C12A11" w:rsidRDefault="00C12A11" w:rsidP="00C12A11">
      <w:pPr>
        <w:pStyle w:val="NoSpacing"/>
      </w:pPr>
    </w:p>
    <w:p w14:paraId="2B97D1C3" w14:textId="06562790" w:rsidR="00C12A11" w:rsidRDefault="00C12A11" w:rsidP="00C12A11">
      <w:pPr>
        <w:pStyle w:val="NoSpacing"/>
      </w:pPr>
      <w:r>
        <w:t xml:space="preserve">  2 May1462</w:t>
      </w:r>
      <w:bookmarkStart w:id="0" w:name="_GoBack"/>
      <w:bookmarkEnd w:id="0"/>
      <w:r>
        <w:tab/>
        <w:t>He became Rector.</w:t>
      </w:r>
    </w:p>
    <w:p w14:paraId="71AAC0C9" w14:textId="02E74657" w:rsidR="00C12A11" w:rsidRDefault="00C12A11" w:rsidP="00C12A11">
      <w:pPr>
        <w:pStyle w:val="NoSpacing"/>
      </w:pPr>
      <w:r>
        <w:tab/>
      </w:r>
      <w:r>
        <w:tab/>
        <w:t>(</w:t>
      </w:r>
      <w:hyperlink r:id="rId6" w:history="1">
        <w:r w:rsidRPr="00854326">
          <w:rPr>
            <w:rStyle w:val="Hyperlink"/>
          </w:rPr>
          <w:t>www.melocki.org.uk/diocese/RichardsCastle.html</w:t>
        </w:r>
      </w:hyperlink>
      <w:r>
        <w:t>)</w:t>
      </w:r>
    </w:p>
    <w:p w14:paraId="3EB2C2C0" w14:textId="77777777" w:rsidR="00C12A11" w:rsidRDefault="00C12A11" w:rsidP="00C12A11">
      <w:pPr>
        <w:pStyle w:val="NoSpacing"/>
      </w:pPr>
    </w:p>
    <w:p w14:paraId="6AE61098" w14:textId="77777777" w:rsidR="00C12A11" w:rsidRDefault="00C12A11" w:rsidP="00C12A11">
      <w:pPr>
        <w:pStyle w:val="NoSpacing"/>
      </w:pPr>
    </w:p>
    <w:p w14:paraId="1717970D" w14:textId="77777777" w:rsidR="00C12A11" w:rsidRPr="003C7A54" w:rsidRDefault="00C12A11" w:rsidP="00C12A11">
      <w:pPr>
        <w:pStyle w:val="NoSpacing"/>
      </w:pPr>
      <w:r>
        <w:t>6 August 2019</w:t>
      </w:r>
    </w:p>
    <w:p w14:paraId="17F22595" w14:textId="0EAD7C9B" w:rsidR="006B2F86" w:rsidRPr="00C12A11" w:rsidRDefault="00C12A11" w:rsidP="00E71FC3">
      <w:pPr>
        <w:pStyle w:val="NoSpacing"/>
      </w:pPr>
    </w:p>
    <w:sectPr w:rsidR="006B2F86" w:rsidRPr="00C12A1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94D15" w14:textId="77777777" w:rsidR="00C12A11" w:rsidRDefault="00C12A11" w:rsidP="00E71FC3">
      <w:pPr>
        <w:spacing w:after="0" w:line="240" w:lineRule="auto"/>
      </w:pPr>
      <w:r>
        <w:separator/>
      </w:r>
    </w:p>
  </w:endnote>
  <w:endnote w:type="continuationSeparator" w:id="0">
    <w:p w14:paraId="471AA0D0" w14:textId="77777777" w:rsidR="00C12A11" w:rsidRDefault="00C12A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1FA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960AE" w14:textId="77777777" w:rsidR="00C12A11" w:rsidRDefault="00C12A11" w:rsidP="00E71FC3">
      <w:pPr>
        <w:spacing w:after="0" w:line="240" w:lineRule="auto"/>
      </w:pPr>
      <w:r>
        <w:separator/>
      </w:r>
    </w:p>
  </w:footnote>
  <w:footnote w:type="continuationSeparator" w:id="0">
    <w:p w14:paraId="7C2FC664" w14:textId="77777777" w:rsidR="00C12A11" w:rsidRDefault="00C12A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11"/>
    <w:rsid w:val="001A7C09"/>
    <w:rsid w:val="00577BD5"/>
    <w:rsid w:val="00656CBA"/>
    <w:rsid w:val="006A1F77"/>
    <w:rsid w:val="00733BE7"/>
    <w:rsid w:val="00AB52E8"/>
    <w:rsid w:val="00B16D3F"/>
    <w:rsid w:val="00BB41AC"/>
    <w:rsid w:val="00C12A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2F99C"/>
  <w15:chartTrackingRefBased/>
  <w15:docId w15:val="{602FDBCA-1D86-4F3E-83CF-98879CCB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12A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RichardsCastl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2019-08-06T20:58:00Z</dcterms:created>
  <dcterms:modified xsi:type="dcterms:W3CDTF">2019-08-06T21:00:00Z</dcterms:modified>
</cp:coreProperties>
</file>