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85AF8" w14:textId="77777777" w:rsidR="003359A6" w:rsidRDefault="003359A6" w:rsidP="003359A6">
      <w:pPr>
        <w:pStyle w:val="NoSpacing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  <w:u w:val="single"/>
        </w:rPr>
        <w:t>Howel</w:t>
      </w:r>
      <w:proofErr w:type="spellEnd"/>
      <w:r>
        <w:rPr>
          <w:rFonts w:cs="Times New Roman"/>
          <w:szCs w:val="24"/>
          <w:u w:val="single"/>
        </w:rPr>
        <w:t xml:space="preserve"> ap DAVID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ex.1414)</w:t>
      </w:r>
    </w:p>
    <w:p w14:paraId="0BF6AAD9" w14:textId="77777777" w:rsidR="003359A6" w:rsidRDefault="003359A6" w:rsidP="00335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Servant of John Hoper(q.v.).</w:t>
      </w:r>
    </w:p>
    <w:p w14:paraId="1104F6A4" w14:textId="77777777" w:rsidR="003359A6" w:rsidRDefault="003359A6" w:rsidP="003359A6">
      <w:pPr>
        <w:pStyle w:val="NoSpacing"/>
        <w:rPr>
          <w:rFonts w:cs="Times New Roman"/>
          <w:szCs w:val="24"/>
        </w:rPr>
      </w:pPr>
    </w:p>
    <w:p w14:paraId="0676A0B6" w14:textId="77777777" w:rsidR="003359A6" w:rsidRDefault="003359A6" w:rsidP="003359A6">
      <w:pPr>
        <w:pStyle w:val="NoSpacing"/>
        <w:rPr>
          <w:rFonts w:cs="Times New Roman"/>
          <w:szCs w:val="24"/>
        </w:rPr>
      </w:pPr>
    </w:p>
    <w:p w14:paraId="10002343" w14:textId="77777777" w:rsidR="003359A6" w:rsidRDefault="003359A6" w:rsidP="00335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1414</w:t>
      </w:r>
      <w:r>
        <w:rPr>
          <w:rFonts w:cs="Times New Roman"/>
          <w:szCs w:val="24"/>
        </w:rPr>
        <w:tab/>
        <w:t>He was executed almost immediately after Oldcastle’s revolt.</w:t>
      </w:r>
    </w:p>
    <w:p w14:paraId="70557D34" w14:textId="77777777" w:rsidR="003359A6" w:rsidRDefault="003359A6" w:rsidP="003359A6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cs="Times New Roman"/>
          <w:szCs w:val="24"/>
        </w:rPr>
        <w:t>Kightley</w:t>
      </w:r>
      <w:proofErr w:type="spellEnd"/>
      <w:r>
        <w:rPr>
          <w:rFonts w:cs="Times New Roman"/>
          <w:szCs w:val="24"/>
        </w:rPr>
        <w:t>. Submitted for the degree of Ph.D. in the Department of History of the University of York, September 1475 p.501)</w:t>
      </w:r>
    </w:p>
    <w:p w14:paraId="1AB1391E" w14:textId="77777777" w:rsidR="003359A6" w:rsidRDefault="003359A6" w:rsidP="003359A6">
      <w:pPr>
        <w:pStyle w:val="NoSpacing"/>
        <w:rPr>
          <w:rFonts w:cs="Times New Roman"/>
          <w:szCs w:val="24"/>
        </w:rPr>
      </w:pPr>
    </w:p>
    <w:p w14:paraId="1BE8E5E1" w14:textId="77777777" w:rsidR="003359A6" w:rsidRDefault="003359A6" w:rsidP="003359A6">
      <w:pPr>
        <w:pStyle w:val="NoSpacing"/>
        <w:rPr>
          <w:rFonts w:cs="Times New Roman"/>
          <w:szCs w:val="24"/>
        </w:rPr>
      </w:pPr>
    </w:p>
    <w:p w14:paraId="50C7A222" w14:textId="77777777" w:rsidR="003359A6" w:rsidRDefault="003359A6" w:rsidP="00335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March 2023</w:t>
      </w:r>
    </w:p>
    <w:p w14:paraId="4716984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3F8E5" w14:textId="77777777" w:rsidR="003359A6" w:rsidRDefault="003359A6" w:rsidP="009139A6">
      <w:r>
        <w:separator/>
      </w:r>
    </w:p>
  </w:endnote>
  <w:endnote w:type="continuationSeparator" w:id="0">
    <w:p w14:paraId="67AD41EB" w14:textId="77777777" w:rsidR="003359A6" w:rsidRDefault="003359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0501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EBDF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166D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DD67B" w14:textId="77777777" w:rsidR="003359A6" w:rsidRDefault="003359A6" w:rsidP="009139A6">
      <w:r>
        <w:separator/>
      </w:r>
    </w:p>
  </w:footnote>
  <w:footnote w:type="continuationSeparator" w:id="0">
    <w:p w14:paraId="416A5393" w14:textId="77777777" w:rsidR="003359A6" w:rsidRDefault="003359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1A92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7454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9776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9A6"/>
    <w:rsid w:val="000666E0"/>
    <w:rsid w:val="002510B7"/>
    <w:rsid w:val="003359A6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F39A6"/>
  <w15:chartTrackingRefBased/>
  <w15:docId w15:val="{51FE5B10-5E2E-43C2-A153-8A552EEF2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2023-07-28T08:59:00Z</dcterms:created>
  <dcterms:modified xsi:type="dcterms:W3CDTF">2023-07-28T08:59:00Z</dcterms:modified>
</cp:coreProperties>
</file>