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049" w:rsidRDefault="000F1049" w:rsidP="000F1049">
      <w:pPr>
        <w:pStyle w:val="NoSpacing"/>
      </w:pPr>
      <w:r>
        <w:rPr>
          <w:u w:val="single"/>
        </w:rPr>
        <w:t>Griffith DAVID</w:t>
      </w:r>
      <w:r>
        <w:t xml:space="preserve">     (fl.1415)</w:t>
      </w:r>
    </w:p>
    <w:p w:rsidR="000F1049" w:rsidRDefault="000F1049" w:rsidP="000F1049">
      <w:pPr>
        <w:pStyle w:val="NoSpacing"/>
      </w:pPr>
      <w:r>
        <w:t>Archer.</w:t>
      </w:r>
    </w:p>
    <w:p w:rsidR="000F1049" w:rsidRDefault="000F1049" w:rsidP="000F1049">
      <w:pPr>
        <w:pStyle w:val="NoSpacing"/>
      </w:pPr>
    </w:p>
    <w:p w:rsidR="000F1049" w:rsidRDefault="000F1049" w:rsidP="000F1049">
      <w:pPr>
        <w:pStyle w:val="NoSpacing"/>
      </w:pPr>
    </w:p>
    <w:p w:rsidR="000F1049" w:rsidRDefault="000F1049" w:rsidP="000F1049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0F1049" w:rsidRDefault="000F1049" w:rsidP="000F1049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0F1049" w:rsidRDefault="000F1049" w:rsidP="000F1049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F1049" w:rsidRDefault="000F1049" w:rsidP="000F1049">
      <w:pPr>
        <w:pStyle w:val="NoSpacing"/>
      </w:pPr>
    </w:p>
    <w:p w:rsidR="000F1049" w:rsidRDefault="000F1049" w:rsidP="000F1049">
      <w:pPr>
        <w:pStyle w:val="NoSpacing"/>
      </w:pPr>
    </w:p>
    <w:p w:rsidR="00E47068" w:rsidRPr="00C009D8" w:rsidRDefault="000F1049" w:rsidP="000F1049">
      <w:pPr>
        <w:pStyle w:val="NoSpacing"/>
      </w:pPr>
      <w:r>
        <w:t>22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049" w:rsidRDefault="000F1049" w:rsidP="00920DE3">
      <w:pPr>
        <w:spacing w:after="0" w:line="240" w:lineRule="auto"/>
      </w:pPr>
      <w:r>
        <w:separator/>
      </w:r>
    </w:p>
  </w:endnote>
  <w:endnote w:type="continuationSeparator" w:id="0">
    <w:p w:rsidR="000F1049" w:rsidRDefault="000F10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049" w:rsidRDefault="000F1049" w:rsidP="00920DE3">
      <w:pPr>
        <w:spacing w:after="0" w:line="240" w:lineRule="auto"/>
      </w:pPr>
      <w:r>
        <w:separator/>
      </w:r>
    </w:p>
  </w:footnote>
  <w:footnote w:type="continuationSeparator" w:id="0">
    <w:p w:rsidR="000F1049" w:rsidRDefault="000F10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49"/>
    <w:rsid w:val="000F104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F104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F104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2013-09-01T21:14:00Z</dcterms:created>
  <dcterms:modified xsi:type="dcterms:W3CDTF">2013-09-01T21:14:00Z</dcterms:modified>
</cp:coreProperties>
</file>