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D7C" w:rsidRDefault="00230D7C" w:rsidP="00230D7C">
      <w:pPr>
        <w:pStyle w:val="NoSpacing"/>
      </w:pPr>
      <w:r>
        <w:rPr>
          <w:u w:val="single"/>
        </w:rPr>
        <w:t xml:space="preserve">Morgan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DAVID GLAS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230D7C" w:rsidRDefault="00230D7C" w:rsidP="00230D7C">
      <w:pPr>
        <w:pStyle w:val="NoSpacing"/>
      </w:pPr>
      <w:r>
        <w:t>Archer.</w:t>
      </w:r>
    </w:p>
    <w:p w:rsidR="00230D7C" w:rsidRDefault="00230D7C" w:rsidP="00230D7C">
      <w:pPr>
        <w:pStyle w:val="NoSpacing"/>
      </w:pPr>
    </w:p>
    <w:p w:rsidR="00230D7C" w:rsidRDefault="00230D7C" w:rsidP="00230D7C">
      <w:pPr>
        <w:pStyle w:val="NoSpacing"/>
      </w:pPr>
    </w:p>
    <w:p w:rsidR="00230D7C" w:rsidRPr="004C6E73" w:rsidRDefault="00230D7C" w:rsidP="00230D7C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230D7C" w:rsidRDefault="00230D7C" w:rsidP="00230D7C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230D7C" w:rsidRDefault="00230D7C" w:rsidP="00230D7C">
      <w:pPr>
        <w:pStyle w:val="NoSpacing"/>
      </w:pPr>
    </w:p>
    <w:p w:rsidR="00230D7C" w:rsidRDefault="00230D7C" w:rsidP="00230D7C">
      <w:pPr>
        <w:pStyle w:val="NoSpacing"/>
      </w:pPr>
    </w:p>
    <w:p w:rsidR="00230D7C" w:rsidRDefault="00230D7C" w:rsidP="00230D7C">
      <w:pPr>
        <w:pStyle w:val="NoSpacing"/>
      </w:pPr>
      <w:r>
        <w:t>27 August 2016</w:t>
      </w:r>
    </w:p>
    <w:p w:rsidR="006B2F86" w:rsidRPr="00E71FC3" w:rsidRDefault="00230D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D7C" w:rsidRDefault="00230D7C" w:rsidP="00E71FC3">
      <w:pPr>
        <w:spacing w:after="0" w:line="240" w:lineRule="auto"/>
      </w:pPr>
      <w:r>
        <w:separator/>
      </w:r>
    </w:p>
  </w:endnote>
  <w:endnote w:type="continuationSeparator" w:id="0">
    <w:p w:rsidR="00230D7C" w:rsidRDefault="00230D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D7C" w:rsidRDefault="00230D7C" w:rsidP="00E71FC3">
      <w:pPr>
        <w:spacing w:after="0" w:line="240" w:lineRule="auto"/>
      </w:pPr>
      <w:r>
        <w:separator/>
      </w:r>
    </w:p>
  </w:footnote>
  <w:footnote w:type="continuationSeparator" w:id="0">
    <w:p w:rsidR="00230D7C" w:rsidRDefault="00230D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D7C"/>
    <w:rsid w:val="001A7C09"/>
    <w:rsid w:val="00230D7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353FA7-A82F-4F07-958D-EC07B160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30D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2016-10-18T19:12:00Z</dcterms:created>
  <dcterms:modified xsi:type="dcterms:W3CDTF">2016-10-18T19:13:00Z</dcterms:modified>
</cp:coreProperties>
</file>