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A6C8AB" w14:textId="77777777" w:rsidR="005F5533" w:rsidRDefault="005F5533" w:rsidP="005F5533">
      <w:pPr>
        <w:pStyle w:val="NoSpacing"/>
      </w:pPr>
      <w:r>
        <w:rPr>
          <w:u w:val="single"/>
        </w:rPr>
        <w:t>Thomas DAVETT</w:t>
      </w:r>
      <w:r>
        <w:t xml:space="preserve">  </w:t>
      </w:r>
      <w:proofErr w:type="gramStart"/>
      <w:r>
        <w:t xml:space="preserve">   (</w:t>
      </w:r>
      <w:proofErr w:type="gramEnd"/>
      <w:r>
        <w:t>fl.1480)</w:t>
      </w:r>
    </w:p>
    <w:p w14:paraId="016D0E2F" w14:textId="77777777" w:rsidR="005F5533" w:rsidRDefault="005F5533" w:rsidP="005F5533">
      <w:pPr>
        <w:pStyle w:val="NoSpacing"/>
      </w:pPr>
    </w:p>
    <w:p w14:paraId="4FC5CE2E" w14:textId="77777777" w:rsidR="005F5533" w:rsidRDefault="005F5533" w:rsidP="005F5533">
      <w:pPr>
        <w:pStyle w:val="NoSpacing"/>
      </w:pPr>
    </w:p>
    <w:p w14:paraId="7283A1E3" w14:textId="77777777" w:rsidR="005F5533" w:rsidRDefault="005F5533" w:rsidP="005F5533">
      <w:pPr>
        <w:pStyle w:val="NoSpacing"/>
      </w:pPr>
      <w:r>
        <w:t>13 Sep.1480</w:t>
      </w:r>
      <w:r>
        <w:tab/>
        <w:t xml:space="preserve">He was collated to a canonry and the </w:t>
      </w:r>
      <w:proofErr w:type="spellStart"/>
      <w:r>
        <w:t>prebend</w:t>
      </w:r>
      <w:proofErr w:type="spellEnd"/>
      <w:r>
        <w:t xml:space="preserve"> of Farringdon in Lincoln</w:t>
      </w:r>
    </w:p>
    <w:p w14:paraId="3EE66B57" w14:textId="77777777" w:rsidR="005F5533" w:rsidRDefault="005F5533" w:rsidP="005F5533">
      <w:pPr>
        <w:pStyle w:val="NoSpacing"/>
      </w:pPr>
      <w:r>
        <w:tab/>
      </w:r>
      <w:r>
        <w:tab/>
        <w:t>Cathedral.</w:t>
      </w:r>
    </w:p>
    <w:p w14:paraId="28B0B569" w14:textId="77777777" w:rsidR="005F5533" w:rsidRDefault="005F5533" w:rsidP="005F5533">
      <w:pPr>
        <w:pStyle w:val="NoSpacing"/>
      </w:pPr>
      <w:r>
        <w:tab/>
      </w:r>
      <w:r>
        <w:tab/>
        <w:t>(“The Register of Thomas Rotherham, Archbishop of York 1480-1500</w:t>
      </w:r>
    </w:p>
    <w:p w14:paraId="1E2C3797" w14:textId="77777777" w:rsidR="005F5533" w:rsidRDefault="005F5533" w:rsidP="005F5533">
      <w:pPr>
        <w:pStyle w:val="NoSpacing"/>
      </w:pPr>
      <w:r>
        <w:tab/>
      </w:r>
      <w:r>
        <w:tab/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 xml:space="preserve">, </w:t>
      </w:r>
      <w:proofErr w:type="spellStart"/>
      <w:r>
        <w:t>pub.The</w:t>
      </w:r>
      <w:proofErr w:type="spellEnd"/>
      <w:r>
        <w:t xml:space="preserve"> Canterbury and York Society, 1974, p.1)</w:t>
      </w:r>
    </w:p>
    <w:p w14:paraId="215D6969" w14:textId="77777777" w:rsidR="005F5533" w:rsidRDefault="005F5533" w:rsidP="005F5533">
      <w:pPr>
        <w:pStyle w:val="NoSpacing"/>
      </w:pPr>
    </w:p>
    <w:p w14:paraId="17A1948C" w14:textId="77777777" w:rsidR="005F5533" w:rsidRDefault="005F5533" w:rsidP="005F5533">
      <w:pPr>
        <w:pStyle w:val="NoSpacing"/>
      </w:pPr>
    </w:p>
    <w:p w14:paraId="2CCC8990" w14:textId="77777777" w:rsidR="005F5533" w:rsidRDefault="005F5533" w:rsidP="005F5533">
      <w:pPr>
        <w:pStyle w:val="NoSpacing"/>
      </w:pPr>
      <w:r>
        <w:t>13 February 2019</w:t>
      </w:r>
    </w:p>
    <w:p w14:paraId="565F59D1" w14:textId="77777777" w:rsidR="006B2F86" w:rsidRPr="00E71FC3" w:rsidRDefault="005F553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AB6325" w14:textId="77777777" w:rsidR="005F5533" w:rsidRDefault="005F5533" w:rsidP="00E71FC3">
      <w:pPr>
        <w:spacing w:after="0" w:line="240" w:lineRule="auto"/>
      </w:pPr>
      <w:r>
        <w:separator/>
      </w:r>
    </w:p>
  </w:endnote>
  <w:endnote w:type="continuationSeparator" w:id="0">
    <w:p w14:paraId="6AC8DD3D" w14:textId="77777777" w:rsidR="005F5533" w:rsidRDefault="005F553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A4FC5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0581AB" w14:textId="77777777" w:rsidR="005F5533" w:rsidRDefault="005F5533" w:rsidP="00E71FC3">
      <w:pPr>
        <w:spacing w:after="0" w:line="240" w:lineRule="auto"/>
      </w:pPr>
      <w:r>
        <w:separator/>
      </w:r>
    </w:p>
  </w:footnote>
  <w:footnote w:type="continuationSeparator" w:id="0">
    <w:p w14:paraId="76C05173" w14:textId="77777777" w:rsidR="005F5533" w:rsidRDefault="005F553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533"/>
    <w:rsid w:val="001A7C09"/>
    <w:rsid w:val="00577BD5"/>
    <w:rsid w:val="005F5533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40FB97"/>
  <w15:chartTrackingRefBased/>
  <w15:docId w15:val="{0DC0A15A-5259-437A-9950-CA2BBD31F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2019-02-15T21:15:00Z</dcterms:created>
  <dcterms:modified xsi:type="dcterms:W3CDTF">2019-02-15T21:16:00Z</dcterms:modified>
</cp:coreProperties>
</file>