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5C431" w14:textId="77777777" w:rsidR="00B10C3B" w:rsidRDefault="00B10C3B" w:rsidP="00B10C3B">
      <w:pPr>
        <w:pStyle w:val="NoSpacing"/>
        <w:tabs>
          <w:tab w:val="left" w:pos="1440"/>
        </w:tabs>
        <w:jc w:val="both"/>
      </w:pPr>
      <w:r>
        <w:rPr>
          <w:u w:val="single"/>
        </w:rPr>
        <w:t>Thomas DAVET</w:t>
      </w:r>
      <w:r>
        <w:t xml:space="preserve">      (d.1483)</w:t>
      </w:r>
    </w:p>
    <w:p w14:paraId="7BB4743F" w14:textId="77777777" w:rsidR="00B10C3B" w:rsidRDefault="00B10C3B" w:rsidP="00B10C3B">
      <w:pPr>
        <w:pStyle w:val="NoSpacing"/>
        <w:tabs>
          <w:tab w:val="left" w:pos="1440"/>
        </w:tabs>
        <w:jc w:val="both"/>
      </w:pPr>
      <w:r>
        <w:t xml:space="preserve">of the prebendal church of </w:t>
      </w:r>
      <w:proofErr w:type="spellStart"/>
      <w:r>
        <w:t>Farendon</w:t>
      </w:r>
      <w:proofErr w:type="spellEnd"/>
      <w:r>
        <w:t>.</w:t>
      </w:r>
    </w:p>
    <w:p w14:paraId="54DC9D2E" w14:textId="77777777" w:rsidR="00B10C3B" w:rsidRDefault="00B10C3B" w:rsidP="00B10C3B">
      <w:pPr>
        <w:pStyle w:val="NoSpacing"/>
        <w:tabs>
          <w:tab w:val="left" w:pos="1440"/>
        </w:tabs>
        <w:jc w:val="both"/>
      </w:pPr>
    </w:p>
    <w:p w14:paraId="2E86D723" w14:textId="77777777" w:rsidR="00B10C3B" w:rsidRDefault="00B10C3B" w:rsidP="00B10C3B">
      <w:pPr>
        <w:pStyle w:val="NoSpacing"/>
        <w:tabs>
          <w:tab w:val="left" w:pos="1440"/>
        </w:tabs>
        <w:jc w:val="both"/>
      </w:pPr>
    </w:p>
    <w:p w14:paraId="05F82300" w14:textId="77777777" w:rsidR="00B10C3B" w:rsidRDefault="00B10C3B" w:rsidP="00B10C3B">
      <w:pPr>
        <w:pStyle w:val="NoSpacing"/>
        <w:tabs>
          <w:tab w:val="left" w:pos="1440"/>
        </w:tabs>
        <w:jc w:val="both"/>
      </w:pPr>
      <w:r>
        <w:t>22 Oct.1483</w:t>
      </w:r>
      <w:r>
        <w:tab/>
        <w:t>He was dead by this date.</w:t>
      </w:r>
    </w:p>
    <w:p w14:paraId="1B635CD7" w14:textId="77777777" w:rsidR="00B10C3B" w:rsidRDefault="00B10C3B" w:rsidP="00B10C3B">
      <w:pPr>
        <w:pStyle w:val="NoSpacing"/>
      </w:pPr>
      <w:r>
        <w:tab/>
      </w:r>
      <w:r>
        <w:tab/>
        <w:t>(“The Register of Thomas Rotherham, Archbishop of York 1480-1500</w:t>
      </w:r>
    </w:p>
    <w:p w14:paraId="4DED7387" w14:textId="77777777" w:rsidR="00B10C3B" w:rsidRDefault="00B10C3B" w:rsidP="00B10C3B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p.39)</w:t>
      </w:r>
    </w:p>
    <w:p w14:paraId="2975F090" w14:textId="77777777" w:rsidR="00B10C3B" w:rsidRDefault="00B10C3B" w:rsidP="00B10C3B">
      <w:pPr>
        <w:pStyle w:val="NoSpacing"/>
        <w:tabs>
          <w:tab w:val="left" w:pos="1440"/>
        </w:tabs>
        <w:jc w:val="both"/>
      </w:pPr>
    </w:p>
    <w:p w14:paraId="2C9A9B15" w14:textId="77777777" w:rsidR="00B10C3B" w:rsidRDefault="00B10C3B" w:rsidP="00B10C3B">
      <w:pPr>
        <w:pStyle w:val="NoSpacing"/>
        <w:tabs>
          <w:tab w:val="left" w:pos="1440"/>
        </w:tabs>
        <w:jc w:val="both"/>
      </w:pPr>
    </w:p>
    <w:p w14:paraId="423C3524" w14:textId="77777777" w:rsidR="00B10C3B" w:rsidRDefault="00B10C3B" w:rsidP="00B10C3B">
      <w:pPr>
        <w:pStyle w:val="NoSpacing"/>
        <w:tabs>
          <w:tab w:val="left" w:pos="1440"/>
        </w:tabs>
        <w:jc w:val="both"/>
      </w:pPr>
      <w:r>
        <w:t>7 August 2019</w:t>
      </w:r>
    </w:p>
    <w:p w14:paraId="1ACF8EFB" w14:textId="77777777" w:rsidR="006B2F86" w:rsidRPr="00E71FC3" w:rsidRDefault="00B10C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98FF0" w14:textId="77777777" w:rsidR="00B10C3B" w:rsidRDefault="00B10C3B" w:rsidP="00E71FC3">
      <w:pPr>
        <w:spacing w:after="0" w:line="240" w:lineRule="auto"/>
      </w:pPr>
      <w:r>
        <w:separator/>
      </w:r>
    </w:p>
  </w:endnote>
  <w:endnote w:type="continuationSeparator" w:id="0">
    <w:p w14:paraId="685820E7" w14:textId="77777777" w:rsidR="00B10C3B" w:rsidRDefault="00B10C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5A6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EDC6C" w14:textId="77777777" w:rsidR="00B10C3B" w:rsidRDefault="00B10C3B" w:rsidP="00E71FC3">
      <w:pPr>
        <w:spacing w:after="0" w:line="240" w:lineRule="auto"/>
      </w:pPr>
      <w:r>
        <w:separator/>
      </w:r>
    </w:p>
  </w:footnote>
  <w:footnote w:type="continuationSeparator" w:id="0">
    <w:p w14:paraId="74377280" w14:textId="77777777" w:rsidR="00B10C3B" w:rsidRDefault="00B10C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C3B"/>
    <w:rsid w:val="001A7C09"/>
    <w:rsid w:val="00577BD5"/>
    <w:rsid w:val="00656CBA"/>
    <w:rsid w:val="006A1F77"/>
    <w:rsid w:val="00733BE7"/>
    <w:rsid w:val="00AB52E8"/>
    <w:rsid w:val="00B10C3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B2767"/>
  <w15:chartTrackingRefBased/>
  <w15:docId w15:val="{3DF7FE15-3C49-4B94-8BD4-612422C13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2019-09-01T20:06:00Z</dcterms:created>
  <dcterms:modified xsi:type="dcterms:W3CDTF">2019-09-01T20:06:00Z</dcterms:modified>
</cp:coreProperties>
</file>