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FA0" w:rsidRDefault="00D40FA0" w:rsidP="00D40F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DAVERS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D40FA0" w:rsidRDefault="00D40FA0" w:rsidP="00D40F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0FA0" w:rsidRDefault="00D40FA0" w:rsidP="00D40F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0FA0" w:rsidRDefault="00D40FA0" w:rsidP="00D40F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Oxfordshire.  </w:t>
      </w:r>
    </w:p>
    <w:p w:rsidR="00D40FA0" w:rsidRDefault="00D40FA0" w:rsidP="00D40FA0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p.489)</w:t>
      </w:r>
    </w:p>
    <w:p w:rsidR="00D40FA0" w:rsidRDefault="00D40FA0" w:rsidP="00D40F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0FA0" w:rsidRDefault="00D40FA0" w:rsidP="00D40F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0FA0" w:rsidRDefault="00D40FA0" w:rsidP="00D40F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2018</w:t>
      </w:r>
    </w:p>
    <w:p w:rsidR="006B2F86" w:rsidRPr="00E71FC3" w:rsidRDefault="00D40FA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0FA0" w:rsidRDefault="00D40FA0" w:rsidP="00E71FC3">
      <w:pPr>
        <w:spacing w:after="0" w:line="240" w:lineRule="auto"/>
      </w:pPr>
      <w:r>
        <w:separator/>
      </w:r>
    </w:p>
  </w:endnote>
  <w:endnote w:type="continuationSeparator" w:id="0">
    <w:p w:rsidR="00D40FA0" w:rsidRDefault="00D40F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0FA0" w:rsidRDefault="00D40FA0" w:rsidP="00E71FC3">
      <w:pPr>
        <w:spacing w:after="0" w:line="240" w:lineRule="auto"/>
      </w:pPr>
      <w:r>
        <w:separator/>
      </w:r>
    </w:p>
  </w:footnote>
  <w:footnote w:type="continuationSeparator" w:id="0">
    <w:p w:rsidR="00D40FA0" w:rsidRDefault="00D40F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FA0"/>
    <w:rsid w:val="001A7C09"/>
    <w:rsid w:val="00577BD5"/>
    <w:rsid w:val="00656CBA"/>
    <w:rsid w:val="006A1F77"/>
    <w:rsid w:val="00733BE7"/>
    <w:rsid w:val="00AB52E8"/>
    <w:rsid w:val="00B16D3F"/>
    <w:rsid w:val="00BB41AC"/>
    <w:rsid w:val="00D40FA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6FF611-FD00-49A5-AFE5-AC9C162B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0FA0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2018-04-19T19:54:00Z</dcterms:created>
  <dcterms:modified xsi:type="dcterms:W3CDTF">2018-04-19T19:54:00Z</dcterms:modified>
</cp:coreProperties>
</file>