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A9B604" w14:textId="77777777" w:rsidR="00164618" w:rsidRDefault="00164618" w:rsidP="00164618">
      <w:pPr>
        <w:pStyle w:val="NoSpacing"/>
        <w:tabs>
          <w:tab w:val="left" w:pos="720"/>
          <w:tab w:val="left" w:pos="1440"/>
        </w:tabs>
      </w:pPr>
      <w:r>
        <w:rPr>
          <w:u w:val="single"/>
        </w:rPr>
        <w:t>Henry DAVERS</w:t>
      </w:r>
      <w:r>
        <w:t xml:space="preserve">      (fl.1483)</w:t>
      </w:r>
    </w:p>
    <w:p w14:paraId="59B87737" w14:textId="77777777" w:rsidR="00164618" w:rsidRDefault="00164618" w:rsidP="00164618">
      <w:pPr>
        <w:pStyle w:val="NoSpacing"/>
        <w:tabs>
          <w:tab w:val="left" w:pos="720"/>
          <w:tab w:val="left" w:pos="1440"/>
        </w:tabs>
      </w:pPr>
    </w:p>
    <w:p w14:paraId="14C268ED" w14:textId="77777777" w:rsidR="00164618" w:rsidRDefault="00164618" w:rsidP="00164618">
      <w:pPr>
        <w:pStyle w:val="NoSpacing"/>
        <w:tabs>
          <w:tab w:val="left" w:pos="720"/>
          <w:tab w:val="left" w:pos="1440"/>
        </w:tabs>
      </w:pPr>
    </w:p>
    <w:p w14:paraId="01400DD0" w14:textId="77777777" w:rsidR="00164618" w:rsidRDefault="00164618" w:rsidP="00164618">
      <w:pPr>
        <w:pStyle w:val="NoSpacing"/>
        <w:tabs>
          <w:tab w:val="left" w:pos="720"/>
          <w:tab w:val="left" w:pos="1440"/>
        </w:tabs>
      </w:pPr>
      <w:r>
        <w:tab/>
        <w:t>1483</w:t>
      </w:r>
      <w:r>
        <w:tab/>
        <w:t xml:space="preserve">He made a plaint of replevin against </w:t>
      </w:r>
      <w:r>
        <w:tab/>
        <w:t>Thomas Hampden(q.v.).</w:t>
      </w:r>
    </w:p>
    <w:p w14:paraId="115EA381" w14:textId="77777777" w:rsidR="00164618" w:rsidRDefault="00164618" w:rsidP="00164618">
      <w:pPr>
        <w:pStyle w:val="NoSpacing"/>
        <w:tabs>
          <w:tab w:val="left" w:pos="720"/>
          <w:tab w:val="left" w:pos="1440"/>
        </w:tabs>
      </w:pPr>
      <w:r>
        <w:tab/>
      </w:r>
      <w:r>
        <w:tab/>
      </w:r>
      <w:r w:rsidRPr="00F103F1">
        <w:t>(</w:t>
      </w:r>
      <w:hyperlink r:id="rId6" w:history="1">
        <w:r w:rsidRPr="00F103F1">
          <w:rPr>
            <w:rStyle w:val="Hyperlink"/>
            <w:color w:val="auto"/>
            <w:u w:val="none"/>
          </w:rPr>
          <w:t>http://aalt.law.uh.e</w:t>
        </w:r>
      </w:hyperlink>
      <w:r w:rsidRPr="005C1D97">
        <w:t>du/Indices/CP40Indices/CP40no883Pl.htm )</w:t>
      </w:r>
    </w:p>
    <w:p w14:paraId="76B35584" w14:textId="77777777" w:rsidR="00164618" w:rsidRDefault="00164618" w:rsidP="00164618">
      <w:pPr>
        <w:pStyle w:val="NoSpacing"/>
        <w:tabs>
          <w:tab w:val="left" w:pos="720"/>
          <w:tab w:val="left" w:pos="1440"/>
        </w:tabs>
      </w:pPr>
    </w:p>
    <w:p w14:paraId="58E4A37F" w14:textId="77777777" w:rsidR="00164618" w:rsidRDefault="00164618" w:rsidP="00164618">
      <w:pPr>
        <w:pStyle w:val="NoSpacing"/>
        <w:tabs>
          <w:tab w:val="left" w:pos="720"/>
          <w:tab w:val="left" w:pos="1440"/>
        </w:tabs>
      </w:pPr>
    </w:p>
    <w:p w14:paraId="56612F01" w14:textId="77777777" w:rsidR="00164618" w:rsidRDefault="00164618" w:rsidP="00164618">
      <w:pPr>
        <w:pStyle w:val="NoSpacing"/>
        <w:tabs>
          <w:tab w:val="left" w:pos="720"/>
          <w:tab w:val="left" w:pos="1440"/>
        </w:tabs>
      </w:pPr>
      <w:r>
        <w:t>29 November 2019</w:t>
      </w:r>
    </w:p>
    <w:p w14:paraId="4F38DDB0" w14:textId="77777777" w:rsidR="006B2F86" w:rsidRPr="00E71FC3" w:rsidRDefault="0016461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B78A1D" w14:textId="77777777" w:rsidR="00164618" w:rsidRDefault="00164618" w:rsidP="00E71FC3">
      <w:pPr>
        <w:spacing w:after="0" w:line="240" w:lineRule="auto"/>
      </w:pPr>
      <w:r>
        <w:separator/>
      </w:r>
    </w:p>
  </w:endnote>
  <w:endnote w:type="continuationSeparator" w:id="0">
    <w:p w14:paraId="114E8BE4" w14:textId="77777777" w:rsidR="00164618" w:rsidRDefault="0016461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0380F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9D89AB" w14:textId="77777777" w:rsidR="00164618" w:rsidRDefault="00164618" w:rsidP="00E71FC3">
      <w:pPr>
        <w:spacing w:after="0" w:line="240" w:lineRule="auto"/>
      </w:pPr>
      <w:r>
        <w:separator/>
      </w:r>
    </w:p>
  </w:footnote>
  <w:footnote w:type="continuationSeparator" w:id="0">
    <w:p w14:paraId="5CD4340F" w14:textId="77777777" w:rsidR="00164618" w:rsidRDefault="0016461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618"/>
    <w:rsid w:val="0016461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66EAD"/>
  <w15:chartTrackingRefBased/>
  <w15:docId w15:val="{0D90AB10-3733-43FA-9532-1B5E51A04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646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2019-12-10T21:24:00Z</dcterms:created>
  <dcterms:modified xsi:type="dcterms:W3CDTF">2019-12-10T21:25:00Z</dcterms:modified>
</cp:coreProperties>
</file>