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B98CC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Ralph DAVERNER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AF1BA34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16812C8B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968731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DCD5391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590BC9C0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3447B00E" w14:textId="77777777" w:rsidR="00725994" w:rsidRPr="00065994" w:rsidRDefault="00725994" w:rsidP="0072599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3D39D2BE" w14:textId="77777777" w:rsidR="00725994" w:rsidRDefault="00725994" w:rsidP="0072599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E568BB4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3A5994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E8B2682" w14:textId="77777777" w:rsidR="00725994" w:rsidRDefault="00725994" w:rsidP="0072599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October 2024</w:t>
      </w:r>
    </w:p>
    <w:p w14:paraId="2A35B3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DC242" w14:textId="77777777" w:rsidR="00725994" w:rsidRDefault="00725994" w:rsidP="009139A6">
      <w:r>
        <w:separator/>
      </w:r>
    </w:p>
  </w:endnote>
  <w:endnote w:type="continuationSeparator" w:id="0">
    <w:p w14:paraId="401E7FF7" w14:textId="77777777" w:rsidR="00725994" w:rsidRDefault="007259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DE4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48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681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3D6D5" w14:textId="77777777" w:rsidR="00725994" w:rsidRDefault="00725994" w:rsidP="009139A6">
      <w:r>
        <w:separator/>
      </w:r>
    </w:p>
  </w:footnote>
  <w:footnote w:type="continuationSeparator" w:id="0">
    <w:p w14:paraId="63A6A8BF" w14:textId="77777777" w:rsidR="00725994" w:rsidRDefault="007259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DC6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6F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40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94"/>
    <w:rsid w:val="000666E0"/>
    <w:rsid w:val="002510B7"/>
    <w:rsid w:val="00270799"/>
    <w:rsid w:val="005C130B"/>
    <w:rsid w:val="00725994"/>
    <w:rsid w:val="00826F5C"/>
    <w:rsid w:val="009139A6"/>
    <w:rsid w:val="009411C2"/>
    <w:rsid w:val="009448BB"/>
    <w:rsid w:val="00947624"/>
    <w:rsid w:val="00A3176C"/>
    <w:rsid w:val="00AE65F8"/>
    <w:rsid w:val="00B40560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63738"/>
  <w15:chartTrackingRefBased/>
  <w15:docId w15:val="{24337199-7CCC-4F2A-A0D1-9BBBC0443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2025-01-11T07:39:00Z</dcterms:created>
  <dcterms:modified xsi:type="dcterms:W3CDTF">2025-01-11T07:40:00Z</dcterms:modified>
</cp:coreProperties>
</file>