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714A2" w14:textId="77777777" w:rsidR="00850AA6" w:rsidRDefault="00850AA6" w:rsidP="00850A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DAVENTRY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09EF7939" w14:textId="77777777" w:rsidR="00850AA6" w:rsidRDefault="00850AA6" w:rsidP="00850A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30A488A" w14:textId="77777777" w:rsidR="00850AA6" w:rsidRDefault="00850AA6" w:rsidP="00850AA6">
      <w:pPr>
        <w:pStyle w:val="NoSpacing"/>
        <w:rPr>
          <w:rFonts w:cs="Times New Roman"/>
          <w:szCs w:val="24"/>
        </w:rPr>
      </w:pPr>
    </w:p>
    <w:p w14:paraId="7C8D9EE3" w14:textId="77777777" w:rsidR="00850AA6" w:rsidRDefault="00850AA6" w:rsidP="00850AA6">
      <w:pPr>
        <w:pStyle w:val="NoSpacing"/>
        <w:rPr>
          <w:rFonts w:cs="Times New Roman"/>
          <w:szCs w:val="24"/>
        </w:rPr>
      </w:pPr>
    </w:p>
    <w:p w14:paraId="6015529D" w14:textId="77777777" w:rsidR="00850AA6" w:rsidRDefault="00850AA6" w:rsidP="00850A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Vice-Chancellor.</w:t>
      </w:r>
    </w:p>
    <w:p w14:paraId="2D0F3D75" w14:textId="77777777" w:rsidR="00850AA6" w:rsidRDefault="00850AA6" w:rsidP="00850A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p.66)</w:t>
      </w:r>
    </w:p>
    <w:p w14:paraId="3CB584F9" w14:textId="77777777" w:rsidR="00850AA6" w:rsidRDefault="00850AA6" w:rsidP="00850AA6">
      <w:pPr>
        <w:pStyle w:val="NoSpacing"/>
        <w:rPr>
          <w:rFonts w:cs="Times New Roman"/>
          <w:szCs w:val="24"/>
        </w:rPr>
      </w:pPr>
    </w:p>
    <w:p w14:paraId="1ABB2BA3" w14:textId="77777777" w:rsidR="00850AA6" w:rsidRDefault="00850AA6" w:rsidP="00850AA6">
      <w:pPr>
        <w:pStyle w:val="NoSpacing"/>
        <w:rPr>
          <w:rFonts w:cs="Times New Roman"/>
          <w:szCs w:val="24"/>
        </w:rPr>
      </w:pPr>
    </w:p>
    <w:p w14:paraId="1985C444" w14:textId="77777777" w:rsidR="00850AA6" w:rsidRDefault="00850AA6" w:rsidP="00850A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2024</w:t>
      </w:r>
    </w:p>
    <w:p w14:paraId="34481A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EA16C" w14:textId="77777777" w:rsidR="00850AA6" w:rsidRDefault="00850AA6" w:rsidP="009139A6">
      <w:r>
        <w:separator/>
      </w:r>
    </w:p>
  </w:endnote>
  <w:endnote w:type="continuationSeparator" w:id="0">
    <w:p w14:paraId="11EFD2F2" w14:textId="77777777" w:rsidR="00850AA6" w:rsidRDefault="00850A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1DD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C2F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4C8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882F5" w14:textId="77777777" w:rsidR="00850AA6" w:rsidRDefault="00850AA6" w:rsidP="009139A6">
      <w:r>
        <w:separator/>
      </w:r>
    </w:p>
  </w:footnote>
  <w:footnote w:type="continuationSeparator" w:id="0">
    <w:p w14:paraId="3D6D3A29" w14:textId="77777777" w:rsidR="00850AA6" w:rsidRDefault="00850A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8BC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966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328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AA6"/>
    <w:rsid w:val="000666E0"/>
    <w:rsid w:val="002510B7"/>
    <w:rsid w:val="00270799"/>
    <w:rsid w:val="005C130B"/>
    <w:rsid w:val="00826F5C"/>
    <w:rsid w:val="00850AA6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562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FB08"/>
  <w15:chartTrackingRefBased/>
  <w15:docId w15:val="{7499B0A7-33A4-46F9-94B8-479B3C2D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2024-11-14T20:22:00Z</dcterms:created>
  <dcterms:modified xsi:type="dcterms:W3CDTF">2024-11-14T20:22:00Z</dcterms:modified>
</cp:coreProperties>
</file>