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82B7E" w14:textId="3D1074EB" w:rsidR="00FA28D3" w:rsidRDefault="00FA28D3" w:rsidP="00FA2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DAVENTRE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3E8C8DBA" w14:textId="63732442" w:rsidR="00FA28D3" w:rsidRDefault="00FA28D3" w:rsidP="00FA2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48B10B7B" w14:textId="77777777" w:rsidR="00FA28D3" w:rsidRDefault="00FA28D3" w:rsidP="00FA28D3">
      <w:pPr>
        <w:pStyle w:val="NoSpacing"/>
        <w:rPr>
          <w:rFonts w:cs="Times New Roman"/>
          <w:szCs w:val="24"/>
        </w:rPr>
      </w:pPr>
    </w:p>
    <w:p w14:paraId="183786E1" w14:textId="77777777" w:rsidR="00FA28D3" w:rsidRDefault="00FA28D3" w:rsidP="00FA28D3">
      <w:pPr>
        <w:pStyle w:val="NoSpacing"/>
        <w:rPr>
          <w:rFonts w:cs="Times New Roman"/>
          <w:szCs w:val="24"/>
        </w:rPr>
      </w:pPr>
    </w:p>
    <w:p w14:paraId="5C00B1A4" w14:textId="08CBF835" w:rsidR="00FA28D3" w:rsidRDefault="00FA28D3" w:rsidP="00FA2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Mar.1440</w:t>
      </w:r>
      <w:r>
        <w:rPr>
          <w:rFonts w:cs="Times New Roman"/>
          <w:szCs w:val="24"/>
        </w:rPr>
        <w:tab/>
        <w:t>Gift of his goods and chattels to Richard Lee, grocer(q.v.).</w:t>
      </w:r>
    </w:p>
    <w:p w14:paraId="6E035121" w14:textId="53BC0905" w:rsidR="00FA28D3" w:rsidRDefault="00FA28D3" w:rsidP="00FA28D3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>E. Jones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163)</w:t>
      </w:r>
    </w:p>
    <w:p w14:paraId="3EA6E716" w14:textId="77777777" w:rsidR="00FA28D3" w:rsidRDefault="00FA28D3" w:rsidP="00FA28D3">
      <w:pPr>
        <w:pStyle w:val="NoSpacing"/>
        <w:rPr>
          <w:rFonts w:cs="Times New Roman"/>
          <w:szCs w:val="24"/>
        </w:rPr>
      </w:pPr>
    </w:p>
    <w:p w14:paraId="1A5D7330" w14:textId="77777777" w:rsidR="00FA28D3" w:rsidRDefault="00FA28D3" w:rsidP="00FA28D3">
      <w:pPr>
        <w:pStyle w:val="NoSpacing"/>
        <w:rPr>
          <w:rFonts w:cs="Times New Roman"/>
          <w:szCs w:val="24"/>
        </w:rPr>
      </w:pPr>
    </w:p>
    <w:p w14:paraId="666DA050" w14:textId="4495EA94" w:rsidR="00FA28D3" w:rsidRDefault="00FA28D3" w:rsidP="00FA2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p w14:paraId="0B4080F3" w14:textId="104C54B4" w:rsidR="00FA28D3" w:rsidRPr="00FA28D3" w:rsidRDefault="00FA28D3" w:rsidP="00FA28D3">
      <w:pPr>
        <w:pStyle w:val="NoSpacing"/>
        <w:rPr>
          <w:rFonts w:cs="Times New Roman"/>
          <w:szCs w:val="24"/>
        </w:rPr>
      </w:pPr>
    </w:p>
    <w:p w14:paraId="243B2FE3" w14:textId="77777777" w:rsidR="00FA28D3" w:rsidRPr="00FA28D3" w:rsidRDefault="00FA28D3" w:rsidP="00236519">
      <w:pPr>
        <w:pStyle w:val="NoSpacing"/>
        <w:rPr>
          <w:rFonts w:cs="Times New Roman"/>
          <w:szCs w:val="24"/>
        </w:rPr>
      </w:pPr>
    </w:p>
    <w:p w14:paraId="6C0774E4" w14:textId="30B6EC7B" w:rsidR="00236519" w:rsidRPr="00E23730" w:rsidRDefault="00236519" w:rsidP="00E23730">
      <w:pPr>
        <w:pStyle w:val="NoSpacing"/>
        <w:rPr>
          <w:rFonts w:cs="Times New Roman"/>
          <w:szCs w:val="24"/>
        </w:rPr>
      </w:pPr>
    </w:p>
    <w:p w14:paraId="1F667577" w14:textId="596F078C" w:rsidR="00E23730" w:rsidRPr="00E23730" w:rsidRDefault="00E23730" w:rsidP="00E23730">
      <w:pPr>
        <w:pStyle w:val="NoSpacing"/>
        <w:rPr>
          <w:rFonts w:cs="Times New Roman"/>
          <w:szCs w:val="24"/>
        </w:rPr>
      </w:pPr>
    </w:p>
    <w:p w14:paraId="762882FB" w14:textId="1B270708" w:rsidR="00E23730" w:rsidRPr="00E23730" w:rsidRDefault="00E23730" w:rsidP="009139A6">
      <w:pPr>
        <w:pStyle w:val="NoSpacing"/>
        <w:rPr>
          <w:rFonts w:cs="Times New Roman"/>
          <w:szCs w:val="24"/>
        </w:rPr>
      </w:pPr>
    </w:p>
    <w:sectPr w:rsidR="00E23730" w:rsidRPr="00E237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DDAFA" w14:textId="77777777" w:rsidR="00E23730" w:rsidRDefault="00E23730" w:rsidP="009139A6">
      <w:r>
        <w:separator/>
      </w:r>
    </w:p>
  </w:endnote>
  <w:endnote w:type="continuationSeparator" w:id="0">
    <w:p w14:paraId="3364E8E5" w14:textId="77777777" w:rsidR="00E23730" w:rsidRDefault="00E237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CFF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FEC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A1C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203B7" w14:textId="77777777" w:rsidR="00E23730" w:rsidRDefault="00E23730" w:rsidP="009139A6">
      <w:r>
        <w:separator/>
      </w:r>
    </w:p>
  </w:footnote>
  <w:footnote w:type="continuationSeparator" w:id="0">
    <w:p w14:paraId="472EFC50" w14:textId="77777777" w:rsidR="00E23730" w:rsidRDefault="00E237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501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92A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FF9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30"/>
    <w:rsid w:val="000666E0"/>
    <w:rsid w:val="0023651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3730"/>
    <w:rsid w:val="00E75EC5"/>
    <w:rsid w:val="00EB3209"/>
    <w:rsid w:val="00F41096"/>
    <w:rsid w:val="00F5287F"/>
    <w:rsid w:val="00FA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F490"/>
  <w15:chartTrackingRefBased/>
  <w15:docId w15:val="{0395D73D-2570-4498-8189-53934DBB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2023-06-15T19:14:00Z</dcterms:created>
  <dcterms:modified xsi:type="dcterms:W3CDTF">2023-06-15T20:15:00Z</dcterms:modified>
</cp:coreProperties>
</file>