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98EFB" w14:textId="77777777" w:rsidR="00027526" w:rsidRDefault="00027526" w:rsidP="000275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DAVENTRE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3DCF0A67" w14:textId="3C18BA19" w:rsidR="00027526" w:rsidRDefault="00027526" w:rsidP="000275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Northampton.</w:t>
      </w:r>
    </w:p>
    <w:p w14:paraId="4ACED561" w14:textId="77777777" w:rsidR="00027526" w:rsidRDefault="00027526" w:rsidP="000275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DCBA69" w14:textId="77777777" w:rsidR="00027526" w:rsidRDefault="00027526" w:rsidP="000275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E8359E" w14:textId="4362AFA4" w:rsidR="00027526" w:rsidRDefault="00027526" w:rsidP="000275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 May </w:t>
      </w:r>
      <w:r>
        <w:rPr>
          <w:rFonts w:ascii="Times New Roman" w:hAnsi="Times New Roman" w:cs="Times New Roman"/>
          <w:sz w:val="24"/>
          <w:szCs w:val="24"/>
        </w:rPr>
        <w:t>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 of</w:t>
      </w:r>
    </w:p>
    <w:p w14:paraId="305DE8C2" w14:textId="327736C0" w:rsidR="00027526" w:rsidRDefault="00027526" w:rsidP="000275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tenth granted at the last Parliament, in the </w:t>
      </w:r>
      <w:r>
        <w:rPr>
          <w:rFonts w:ascii="Times New Roman" w:hAnsi="Times New Roman" w:cs="Times New Roman"/>
          <w:sz w:val="24"/>
          <w:szCs w:val="24"/>
        </w:rPr>
        <w:t>town</w:t>
      </w:r>
      <w:r>
        <w:rPr>
          <w:rFonts w:ascii="Times New Roman" w:hAnsi="Times New Roman" w:cs="Times New Roman"/>
          <w:sz w:val="24"/>
          <w:szCs w:val="24"/>
        </w:rPr>
        <w:t xml:space="preserve"> and suburbs of </w:t>
      </w:r>
      <w:r>
        <w:rPr>
          <w:rFonts w:ascii="Times New Roman" w:hAnsi="Times New Roman" w:cs="Times New Roman"/>
          <w:sz w:val="24"/>
          <w:szCs w:val="24"/>
        </w:rPr>
        <w:t>Northampton.</w:t>
      </w:r>
    </w:p>
    <w:p w14:paraId="1DB725B5" w14:textId="77777777" w:rsidR="00027526" w:rsidRDefault="00027526" w:rsidP="000275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p.117)</w:t>
      </w:r>
    </w:p>
    <w:p w14:paraId="162E5252" w14:textId="77777777" w:rsidR="00027526" w:rsidRDefault="00027526" w:rsidP="000275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18C4CC" w14:textId="77777777" w:rsidR="00027526" w:rsidRDefault="00027526" w:rsidP="000275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4271A4" w14:textId="77777777" w:rsidR="00027526" w:rsidRPr="00680D2B" w:rsidRDefault="00027526" w:rsidP="000275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2021</w:t>
      </w:r>
    </w:p>
    <w:p w14:paraId="0A3AC4E2" w14:textId="570E8EDF" w:rsidR="00BA00AB" w:rsidRPr="0002752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275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D4CED" w14:textId="77777777" w:rsidR="00027526" w:rsidRDefault="00027526" w:rsidP="009139A6">
      <w:r>
        <w:separator/>
      </w:r>
    </w:p>
  </w:endnote>
  <w:endnote w:type="continuationSeparator" w:id="0">
    <w:p w14:paraId="1233CCC0" w14:textId="77777777" w:rsidR="00027526" w:rsidRDefault="000275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7B3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6E10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041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FC236" w14:textId="77777777" w:rsidR="00027526" w:rsidRDefault="00027526" w:rsidP="009139A6">
      <w:r>
        <w:separator/>
      </w:r>
    </w:p>
  </w:footnote>
  <w:footnote w:type="continuationSeparator" w:id="0">
    <w:p w14:paraId="563054FF" w14:textId="77777777" w:rsidR="00027526" w:rsidRDefault="000275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A81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02B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696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526"/>
    <w:rsid w:val="0002752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09AC6"/>
  <w15:chartTrackingRefBased/>
  <w15:docId w15:val="{E9AAE376-06AD-40A7-BB72-1AC50CF1D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2021-05-11T08:36:00Z</dcterms:created>
  <dcterms:modified xsi:type="dcterms:W3CDTF">2021-05-11T08:38:00Z</dcterms:modified>
</cp:coreProperties>
</file>