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86C00" w14:textId="77777777" w:rsidR="006E130F" w:rsidRDefault="006E130F" w:rsidP="006E13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Isabel DAVENTRE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18741FA8" w14:textId="77777777" w:rsidR="006E130F" w:rsidRDefault="006E130F" w:rsidP="006E13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39EF39D6" w14:textId="77777777" w:rsidR="006E130F" w:rsidRDefault="006E130F" w:rsidP="006E130F">
      <w:pPr>
        <w:rPr>
          <w:rFonts w:ascii="Times New Roman" w:hAnsi="Times New Roman" w:cs="Times New Roman"/>
          <w:sz w:val="24"/>
          <w:szCs w:val="24"/>
        </w:rPr>
      </w:pPr>
    </w:p>
    <w:p w14:paraId="298A9D5C" w14:textId="77777777" w:rsidR="006E130F" w:rsidRDefault="006E130F" w:rsidP="006E130F">
      <w:pPr>
        <w:rPr>
          <w:rFonts w:ascii="Times New Roman" w:hAnsi="Times New Roman" w:cs="Times New Roman"/>
          <w:sz w:val="24"/>
          <w:szCs w:val="24"/>
        </w:rPr>
      </w:pPr>
    </w:p>
    <w:p w14:paraId="45C3AB5D" w14:textId="77777777" w:rsidR="006E130F" w:rsidRDefault="006E130F" w:rsidP="006E13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Jun.</w:t>
      </w:r>
      <w:r>
        <w:rPr>
          <w:rFonts w:ascii="Times New Roman" w:hAnsi="Times New Roman" w:cs="Times New Roman"/>
          <w:sz w:val="24"/>
          <w:szCs w:val="24"/>
        </w:rPr>
        <w:tab/>
        <w:t>1407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7E91D98F" w14:textId="77777777" w:rsidR="006E130F" w:rsidRDefault="006E130F" w:rsidP="006E130F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p.248)</w:t>
      </w:r>
    </w:p>
    <w:p w14:paraId="3C544DCB" w14:textId="77777777" w:rsidR="006E130F" w:rsidRDefault="006E130F" w:rsidP="006E13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her Will.   (ibid.)</w:t>
      </w:r>
    </w:p>
    <w:p w14:paraId="09392E8E" w14:textId="77777777" w:rsidR="006E130F" w:rsidRDefault="006E130F" w:rsidP="006E130F">
      <w:pPr>
        <w:rPr>
          <w:rFonts w:ascii="Times New Roman" w:hAnsi="Times New Roman" w:cs="Times New Roman"/>
          <w:sz w:val="24"/>
          <w:szCs w:val="24"/>
        </w:rPr>
      </w:pPr>
    </w:p>
    <w:p w14:paraId="71BBADD6" w14:textId="77777777" w:rsidR="006E130F" w:rsidRDefault="006E130F" w:rsidP="006E130F">
      <w:pPr>
        <w:rPr>
          <w:rFonts w:ascii="Times New Roman" w:hAnsi="Times New Roman" w:cs="Times New Roman"/>
          <w:sz w:val="24"/>
          <w:szCs w:val="24"/>
        </w:rPr>
      </w:pPr>
    </w:p>
    <w:p w14:paraId="4808EA0C" w14:textId="77777777" w:rsidR="006E130F" w:rsidRDefault="006E130F" w:rsidP="006E13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2022</w:t>
      </w:r>
    </w:p>
    <w:p w14:paraId="1BD8791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D7366" w14:textId="77777777" w:rsidR="006E130F" w:rsidRDefault="006E130F" w:rsidP="009139A6">
      <w:r>
        <w:separator/>
      </w:r>
    </w:p>
  </w:endnote>
  <w:endnote w:type="continuationSeparator" w:id="0">
    <w:p w14:paraId="31BD4979" w14:textId="77777777" w:rsidR="006E130F" w:rsidRDefault="006E13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7A4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89C6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076F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A61DD" w14:textId="77777777" w:rsidR="006E130F" w:rsidRDefault="006E130F" w:rsidP="009139A6">
      <w:r>
        <w:separator/>
      </w:r>
    </w:p>
  </w:footnote>
  <w:footnote w:type="continuationSeparator" w:id="0">
    <w:p w14:paraId="25DDFF76" w14:textId="77777777" w:rsidR="006E130F" w:rsidRDefault="006E13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954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E15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FF5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30F"/>
    <w:rsid w:val="000666E0"/>
    <w:rsid w:val="002510B7"/>
    <w:rsid w:val="005C130B"/>
    <w:rsid w:val="006E130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4D3CC"/>
  <w15:chartTrackingRefBased/>
  <w15:docId w15:val="{EC08C0B1-978F-46FF-9AE1-47E11B2C5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30F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2022-03-22T19:58:00Z</dcterms:created>
  <dcterms:modified xsi:type="dcterms:W3CDTF">2022-03-22T19:58:00Z</dcterms:modified>
</cp:coreProperties>
</file>