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C1DF" w14:textId="376D65E1" w:rsidR="00BA00AB" w:rsidRDefault="00381F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Urian DAVENPORT</w:t>
      </w:r>
      <w:r>
        <w:rPr>
          <w:rFonts w:cs="Times New Roman"/>
          <w:szCs w:val="24"/>
        </w:rPr>
        <w:t xml:space="preserve">       (d.1495)</w:t>
      </w:r>
    </w:p>
    <w:p w14:paraId="080EB92F" w14:textId="3E935ABD" w:rsidR="00381F14" w:rsidRDefault="00381F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Cheshire.</w:t>
      </w:r>
    </w:p>
    <w:p w14:paraId="284D5454" w14:textId="77777777" w:rsidR="00381F14" w:rsidRDefault="00381F14" w:rsidP="009139A6">
      <w:pPr>
        <w:pStyle w:val="NoSpacing"/>
        <w:rPr>
          <w:rFonts w:cs="Times New Roman"/>
          <w:szCs w:val="24"/>
        </w:rPr>
      </w:pPr>
    </w:p>
    <w:p w14:paraId="1CE4D016" w14:textId="77777777" w:rsidR="00381F14" w:rsidRDefault="00381F14" w:rsidP="009139A6">
      <w:pPr>
        <w:pStyle w:val="NoSpacing"/>
        <w:rPr>
          <w:rFonts w:cs="Times New Roman"/>
          <w:szCs w:val="24"/>
        </w:rPr>
      </w:pPr>
    </w:p>
    <w:p w14:paraId="1CCC0299" w14:textId="6510F644" w:rsidR="00381F14" w:rsidRDefault="00381F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Jul.</w:t>
      </w: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He died, and was buried in Malpas, Cheshire.</w:t>
      </w:r>
    </w:p>
    <w:p w14:paraId="4D7A4E27" w14:textId="57FF6E73" w:rsidR="00381F14" w:rsidRDefault="00381F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1300’s – current)</w:t>
      </w:r>
    </w:p>
    <w:p w14:paraId="2D8594F2" w14:textId="77777777" w:rsidR="00381F14" w:rsidRDefault="00381F14" w:rsidP="009139A6">
      <w:pPr>
        <w:pStyle w:val="NoSpacing"/>
        <w:rPr>
          <w:rFonts w:cs="Times New Roman"/>
          <w:szCs w:val="24"/>
        </w:rPr>
      </w:pPr>
    </w:p>
    <w:p w14:paraId="0D77862B" w14:textId="77777777" w:rsidR="00381F14" w:rsidRDefault="00381F14" w:rsidP="009139A6">
      <w:pPr>
        <w:pStyle w:val="NoSpacing"/>
        <w:rPr>
          <w:rFonts w:cs="Times New Roman"/>
          <w:szCs w:val="24"/>
        </w:rPr>
      </w:pPr>
    </w:p>
    <w:p w14:paraId="15D89A45" w14:textId="08BC490E" w:rsidR="00381F14" w:rsidRPr="00381F14" w:rsidRDefault="00381F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February 2024</w:t>
      </w:r>
    </w:p>
    <w:sectPr w:rsidR="00381F14" w:rsidRPr="00381F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CC239" w14:textId="77777777" w:rsidR="00381F14" w:rsidRDefault="00381F14" w:rsidP="009139A6">
      <w:r>
        <w:separator/>
      </w:r>
    </w:p>
  </w:endnote>
  <w:endnote w:type="continuationSeparator" w:id="0">
    <w:p w14:paraId="33F824C4" w14:textId="77777777" w:rsidR="00381F14" w:rsidRDefault="00381F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64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980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FF0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3CB9F" w14:textId="77777777" w:rsidR="00381F14" w:rsidRDefault="00381F14" w:rsidP="009139A6">
      <w:r>
        <w:separator/>
      </w:r>
    </w:p>
  </w:footnote>
  <w:footnote w:type="continuationSeparator" w:id="0">
    <w:p w14:paraId="53CAFF88" w14:textId="77777777" w:rsidR="00381F14" w:rsidRDefault="00381F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C7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4F2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6B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14"/>
    <w:rsid w:val="000666E0"/>
    <w:rsid w:val="002510B7"/>
    <w:rsid w:val="00381F1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9027E"/>
  <w15:chartTrackingRefBased/>
  <w15:docId w15:val="{F056FF3F-3454-4638-8192-D21BA6E7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2024-02-10T22:09:00Z</dcterms:created>
  <dcterms:modified xsi:type="dcterms:W3CDTF">2024-02-10T22:12:00Z</dcterms:modified>
</cp:coreProperties>
</file>