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DAVENPORT</w:t>
      </w:r>
      <w:r>
        <w:rPr>
          <w:rFonts w:ascii="Times New Roman" w:hAnsi="Times New Roman" w:cs="Times New Roman"/>
          <w:sz w:val="24"/>
          <w:szCs w:val="24"/>
        </w:rPr>
        <w:t xml:space="preserve">      (fl.1440)</w:t>
      </w: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Stockport, Cheshire.</w:t>
      </w: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Davenport(d.1478)(q.v.) and Cecily Warren(q.v.).   (I.G.I.)</w:t>
      </w: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was born.   (ibid.)</w:t>
      </w: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642" w:rsidRPr="003A3642" w:rsidRDefault="003A36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  <w:bookmarkStart w:id="0" w:name="_GoBack"/>
      <w:bookmarkEnd w:id="0"/>
    </w:p>
    <w:sectPr w:rsidR="003A3642" w:rsidRPr="003A36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642" w:rsidRDefault="003A3642" w:rsidP="00E71FC3">
      <w:pPr>
        <w:spacing w:after="0" w:line="240" w:lineRule="auto"/>
      </w:pPr>
      <w:r>
        <w:separator/>
      </w:r>
    </w:p>
  </w:endnote>
  <w:endnote w:type="continuationSeparator" w:id="0">
    <w:p w:rsidR="003A3642" w:rsidRDefault="003A36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642" w:rsidRDefault="003A3642" w:rsidP="00E71FC3">
      <w:pPr>
        <w:spacing w:after="0" w:line="240" w:lineRule="auto"/>
      </w:pPr>
      <w:r>
        <w:separator/>
      </w:r>
    </w:p>
  </w:footnote>
  <w:footnote w:type="continuationSeparator" w:id="0">
    <w:p w:rsidR="003A3642" w:rsidRDefault="003A36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42"/>
    <w:rsid w:val="003A364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59D6"/>
  <w15:chartTrackingRefBased/>
  <w15:docId w15:val="{61E0C820-0110-4085-AD2D-408BAB0B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2016-03-18T11:45:00Z</dcterms:created>
  <dcterms:modified xsi:type="dcterms:W3CDTF">2016-03-18T11:47:00Z</dcterms:modified>
</cp:coreProperties>
</file>