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09ECE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DAVENPORT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p w14:paraId="4E9930A8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Broomhall, Cheshire.</w:t>
      </w:r>
    </w:p>
    <w:p w14:paraId="65EC857B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C9A177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442DA4" w14:textId="77777777" w:rsidR="00417843" w:rsidRDefault="00417843" w:rsidP="00417843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Robert Legh of Adlington, Cheshire(q.v.) granted property in Bowden, Derbyshire, to Robert Downes, junior(q.v.)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Honford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0197DD80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D5236/5/19(ii</w:t>
      </w:r>
      <w:proofErr w:type="gramStart"/>
      <w:r>
        <w:rPr>
          <w:rFonts w:ascii="Times New Roman" w:hAnsi="Times New Roman" w:cs="Times New Roman"/>
          <w:sz w:val="24"/>
          <w:szCs w:val="24"/>
        </w:rPr>
        <w:t>) )</w:t>
      </w:r>
      <w:proofErr w:type="gramEnd"/>
    </w:p>
    <w:p w14:paraId="3A1920C9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B9C14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6FA77F" w14:textId="77777777" w:rsidR="00417843" w:rsidRDefault="00417843" w:rsidP="004178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5F262EC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FA482" w14:textId="77777777" w:rsidR="00417843" w:rsidRDefault="00417843" w:rsidP="009139A6">
      <w:r>
        <w:separator/>
      </w:r>
    </w:p>
  </w:endnote>
  <w:endnote w:type="continuationSeparator" w:id="0">
    <w:p w14:paraId="2DCFD977" w14:textId="77777777" w:rsidR="00417843" w:rsidRDefault="004178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AD21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DADE2" w14:textId="77777777" w:rsidR="00417843" w:rsidRDefault="00417843" w:rsidP="009139A6">
      <w:r>
        <w:separator/>
      </w:r>
    </w:p>
  </w:footnote>
  <w:footnote w:type="continuationSeparator" w:id="0">
    <w:p w14:paraId="5C8BE307" w14:textId="77777777" w:rsidR="00417843" w:rsidRDefault="00417843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843"/>
    <w:rsid w:val="000666E0"/>
    <w:rsid w:val="002510B7"/>
    <w:rsid w:val="00417843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D3B27"/>
  <w15:chartTrackingRefBased/>
  <w15:docId w15:val="{EC9B39F0-AA89-499B-B2CD-F89B6ACBC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2022-03-09T21:15:00Z</dcterms:created>
  <dcterms:modified xsi:type="dcterms:W3CDTF">2022-03-09T21:15:00Z</dcterms:modified>
</cp:coreProperties>
</file>