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A88E6" w14:textId="5885E3C8" w:rsidR="00CB2FB3" w:rsidRDefault="00CB2FB3" w:rsidP="00CB2F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DAVENPORT</w:t>
      </w:r>
      <w:r w:rsidRPr="00CB2FB3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CB2FB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fl.1472)</w:t>
      </w:r>
    </w:p>
    <w:p w14:paraId="23804467" w14:textId="686D8669" w:rsidR="00CB2FB3" w:rsidRDefault="00CB2FB3" w:rsidP="00CB2F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Henbury, Cheshire.</w:t>
      </w:r>
    </w:p>
    <w:p w14:paraId="12C2A877" w14:textId="77777777" w:rsidR="00CB2FB3" w:rsidRDefault="00CB2FB3" w:rsidP="00CB2F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C58697" w14:textId="77777777" w:rsidR="00CB2FB3" w:rsidRDefault="00CB2FB3" w:rsidP="00CB2F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C932E3" w14:textId="77777777" w:rsidR="00CB2FB3" w:rsidRDefault="00CB2FB3" w:rsidP="00CB2FB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May1472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Robert Legh of Adlington, Cheshire(q.v.) granted property in Bowden, Derbyshire, to Robert Downes, junior(q.v.)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Honford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5B1F4BF" w14:textId="77777777" w:rsidR="00CB2FB3" w:rsidRDefault="00CB2FB3" w:rsidP="00CB2F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 D5236/5/19(ii</w:t>
      </w:r>
      <w:proofErr w:type="gramStart"/>
      <w:r>
        <w:rPr>
          <w:rFonts w:ascii="Times New Roman" w:hAnsi="Times New Roman" w:cs="Times New Roman"/>
          <w:sz w:val="24"/>
          <w:szCs w:val="24"/>
        </w:rPr>
        <w:t>) )</w:t>
      </w:r>
      <w:proofErr w:type="gramEnd"/>
    </w:p>
    <w:p w14:paraId="47072BC3" w14:textId="77777777" w:rsidR="00CB2FB3" w:rsidRDefault="00CB2FB3" w:rsidP="00CB2F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26B2BA" w14:textId="77777777" w:rsidR="00CB2FB3" w:rsidRDefault="00CB2FB3" w:rsidP="00CB2F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A37012" w14:textId="77777777" w:rsidR="00CB2FB3" w:rsidRDefault="00CB2FB3" w:rsidP="00CB2F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March 2022</w:t>
      </w:r>
    </w:p>
    <w:p w14:paraId="73A0DDAF" w14:textId="050F4EF7" w:rsidR="00CB2FB3" w:rsidRPr="00CB2FB3" w:rsidRDefault="00CB2FB3" w:rsidP="00CB2FB3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14:paraId="41BCBDF4" w14:textId="17424F8B" w:rsidR="00CB2FB3" w:rsidRPr="00CB2FB3" w:rsidRDefault="00CB2FB3" w:rsidP="00CB2F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0E70AF" w14:textId="3AEDF7D2" w:rsidR="001930FE" w:rsidRPr="001930FE" w:rsidRDefault="001930FE" w:rsidP="001930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3C8A64" w14:textId="2B78FB97" w:rsidR="001930FE" w:rsidRPr="001930FE" w:rsidRDefault="001930F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1930FE" w:rsidRPr="001930F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D5DED" w14:textId="77777777" w:rsidR="002E2BAC" w:rsidRDefault="002E2BAC" w:rsidP="009139A6">
      <w:r>
        <w:separator/>
      </w:r>
    </w:p>
  </w:endnote>
  <w:endnote w:type="continuationSeparator" w:id="0">
    <w:p w14:paraId="06DC748D" w14:textId="77777777" w:rsidR="002E2BAC" w:rsidRDefault="002E2BA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F3AC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8D93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BCAD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75FCC" w14:textId="77777777" w:rsidR="002E2BAC" w:rsidRDefault="002E2BAC" w:rsidP="009139A6">
      <w:r>
        <w:separator/>
      </w:r>
    </w:p>
  </w:footnote>
  <w:footnote w:type="continuationSeparator" w:id="0">
    <w:p w14:paraId="7E2CDC6C" w14:textId="77777777" w:rsidR="002E2BAC" w:rsidRDefault="002E2BA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50D9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296D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753A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BAC"/>
    <w:rsid w:val="000666E0"/>
    <w:rsid w:val="001930FE"/>
    <w:rsid w:val="002510B7"/>
    <w:rsid w:val="002E2BAC"/>
    <w:rsid w:val="005C130B"/>
    <w:rsid w:val="00826F5C"/>
    <w:rsid w:val="008E3EA1"/>
    <w:rsid w:val="009139A6"/>
    <w:rsid w:val="009448BB"/>
    <w:rsid w:val="00A3176C"/>
    <w:rsid w:val="00AE65F8"/>
    <w:rsid w:val="00BA00AB"/>
    <w:rsid w:val="00CB2FB3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73E73"/>
  <w15:chartTrackingRefBased/>
  <w15:docId w15:val="{EAFD9909-DD56-4E12-88B7-E51C0DA40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16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2022-03-09T20:58:00Z</dcterms:created>
  <dcterms:modified xsi:type="dcterms:W3CDTF">2022-03-09T21:16:00Z</dcterms:modified>
</cp:coreProperties>
</file>