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80CD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DAVENPORT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:rsidR="00C80CD0" w:rsidRDefault="00C80CD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CD0" w:rsidRDefault="00C80CD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CD0" w:rsidRDefault="00C80CD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Davenport and Alice Prestwich.   (I.G.I.)</w:t>
      </w:r>
    </w:p>
    <w:p w:rsidR="00C80CD0" w:rsidRDefault="00C80CD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Margaret(q.v.), daughter of John Davenport(</w:t>
      </w:r>
      <w:proofErr w:type="gramStart"/>
      <w:r>
        <w:rPr>
          <w:rFonts w:ascii="Times New Roman" w:hAnsi="Times New Roman" w:cs="Times New Roman"/>
          <w:sz w:val="24"/>
          <w:szCs w:val="24"/>
        </w:rPr>
        <w:t>d.1478)(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and Cecily Warren(q.v.).  (ibid.)</w:t>
      </w:r>
    </w:p>
    <w:p w:rsidR="00C80CD0" w:rsidRDefault="00C80CD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Children:  John, Laurence, Christopher, Vivian and Nicholas.  (ibid.)</w:t>
      </w:r>
    </w:p>
    <w:p w:rsidR="00C80CD0" w:rsidRDefault="00C80CD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CD0" w:rsidRDefault="00C80CD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CD0" w:rsidRDefault="00C80CD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  <w:bookmarkStart w:id="0" w:name="_GoBack"/>
      <w:bookmarkEnd w:id="0"/>
    </w:p>
    <w:sectPr w:rsidR="00C80C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CD0" w:rsidRDefault="00C80CD0" w:rsidP="00E71FC3">
      <w:pPr>
        <w:spacing w:after="0" w:line="240" w:lineRule="auto"/>
      </w:pPr>
      <w:r>
        <w:separator/>
      </w:r>
    </w:p>
  </w:endnote>
  <w:endnote w:type="continuationSeparator" w:id="0">
    <w:p w:rsidR="00C80CD0" w:rsidRDefault="00C80C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CD0" w:rsidRDefault="00C80CD0" w:rsidP="00E71FC3">
      <w:pPr>
        <w:spacing w:after="0" w:line="240" w:lineRule="auto"/>
      </w:pPr>
      <w:r>
        <w:separator/>
      </w:r>
    </w:p>
  </w:footnote>
  <w:footnote w:type="continuationSeparator" w:id="0">
    <w:p w:rsidR="00C80CD0" w:rsidRDefault="00C80C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CD0"/>
    <w:rsid w:val="00AB52E8"/>
    <w:rsid w:val="00B16D3F"/>
    <w:rsid w:val="00BD4859"/>
    <w:rsid w:val="00C80CD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E7897"/>
  <w15:chartTrackingRefBased/>
  <w15:docId w15:val="{5D3E2D40-C92F-4FE1-ACA5-13F0B4D5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2016-03-18T11:55:00Z</dcterms:created>
  <dcterms:modified xsi:type="dcterms:W3CDTF">2016-03-18T12:02:00Z</dcterms:modified>
</cp:coreProperties>
</file>