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425" w:rsidRDefault="000B2425" w:rsidP="000B24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DAVELL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(fl.1433)</w:t>
      </w:r>
    </w:p>
    <w:p w:rsidR="000B2425" w:rsidRDefault="000B2425" w:rsidP="000B24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Egmanton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0B2425" w:rsidRDefault="000B2425" w:rsidP="000B24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2425" w:rsidRDefault="000B2425" w:rsidP="000B24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2425" w:rsidRDefault="000B2425" w:rsidP="000B24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Newark into lands</w:t>
      </w:r>
    </w:p>
    <w:p w:rsidR="000B2425" w:rsidRDefault="000B2425" w:rsidP="000B24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John de Etton(q.v.).</w:t>
      </w:r>
    </w:p>
    <w:p w:rsidR="000B2425" w:rsidRDefault="000B2425" w:rsidP="000B24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24-43)</w:t>
      </w:r>
    </w:p>
    <w:p w:rsidR="000B2425" w:rsidRDefault="000B2425" w:rsidP="000B24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2425" w:rsidRDefault="000B2425" w:rsidP="000B24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0B2425" w:rsidRDefault="000B2425" w:rsidP="000B24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March 2016</w:t>
      </w:r>
    </w:p>
    <w:sectPr w:rsidR="006B2F86" w:rsidRPr="000B242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425" w:rsidRDefault="000B2425" w:rsidP="00E71FC3">
      <w:pPr>
        <w:spacing w:after="0" w:line="240" w:lineRule="auto"/>
      </w:pPr>
      <w:r>
        <w:separator/>
      </w:r>
    </w:p>
  </w:endnote>
  <w:endnote w:type="continuationSeparator" w:id="0">
    <w:p w:rsidR="000B2425" w:rsidRDefault="000B24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425" w:rsidRDefault="000B2425" w:rsidP="00E71FC3">
      <w:pPr>
        <w:spacing w:after="0" w:line="240" w:lineRule="auto"/>
      </w:pPr>
      <w:r>
        <w:separator/>
      </w:r>
    </w:p>
  </w:footnote>
  <w:footnote w:type="continuationSeparator" w:id="0">
    <w:p w:rsidR="000B2425" w:rsidRDefault="000B24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425"/>
    <w:rsid w:val="000B242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10363"/>
  <w15:chartTrackingRefBased/>
  <w15:docId w15:val="{482E7516-8919-4CB4-8AD2-CD7096441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2016-03-07T21:52:00Z</dcterms:created>
  <dcterms:modified xsi:type="dcterms:W3CDTF">2016-03-07T21:53:00Z</dcterms:modified>
</cp:coreProperties>
</file>