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DAD82" w14:textId="77777777" w:rsidR="00EA20D6" w:rsidRDefault="00EA20D6" w:rsidP="00EA20D6">
      <w:pPr>
        <w:pStyle w:val="NoSpacing"/>
        <w:rPr>
          <w:rFonts w:cs="Times New Roman"/>
          <w:szCs w:val="24"/>
        </w:rPr>
      </w:pPr>
      <w:r>
        <w:rPr>
          <w:u w:val="single"/>
        </w:rPr>
        <w:t>Richard DAVELL</w:t>
      </w:r>
      <w:r>
        <w:t xml:space="preserve">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fl.1438)</w:t>
      </w:r>
    </w:p>
    <w:p w14:paraId="19A64260" w14:textId="77777777" w:rsidR="00EA20D6" w:rsidRDefault="00EA20D6" w:rsidP="00EA20D6">
      <w:pPr>
        <w:pStyle w:val="NoSpacing"/>
        <w:rPr>
          <w:rFonts w:cs="Times New Roman"/>
          <w:szCs w:val="24"/>
        </w:rPr>
      </w:pPr>
    </w:p>
    <w:p w14:paraId="1A4D10CE" w14:textId="77777777" w:rsidR="00EA20D6" w:rsidRDefault="00EA20D6" w:rsidP="00EA20D6">
      <w:pPr>
        <w:pStyle w:val="NoSpacing"/>
        <w:rPr>
          <w:rFonts w:cs="Times New Roman"/>
          <w:szCs w:val="24"/>
        </w:rPr>
      </w:pPr>
    </w:p>
    <w:p w14:paraId="198A5D98" w14:textId="77777777" w:rsidR="00EA20D6" w:rsidRDefault="00EA20D6" w:rsidP="00EA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devenerunt</w:t>
      </w:r>
      <w:proofErr w:type="spellEnd"/>
      <w:r>
        <w:rPr>
          <w:rFonts w:cs="Times New Roman"/>
          <w:szCs w:val="24"/>
        </w:rPr>
        <w:t xml:space="preserve"> held in Chichester into</w:t>
      </w:r>
    </w:p>
    <w:p w14:paraId="6C3550E1" w14:textId="77777777" w:rsidR="00EA20D6" w:rsidRDefault="00EA20D6" w:rsidP="00EA20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Humphrey FitzAlan(q.v.).</w:t>
      </w:r>
    </w:p>
    <w:p w14:paraId="546CBE93" w14:textId="77777777" w:rsidR="00EA20D6" w:rsidRDefault="00EA20D6" w:rsidP="00EA20D6">
      <w:pPr>
        <w:pStyle w:val="NoSpacing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t xml:space="preserve">(“Calendar of Inquisitions </w:t>
      </w:r>
      <w:proofErr w:type="gramStart"/>
      <w:r>
        <w:t>Post Mortem</w:t>
      </w:r>
      <w:proofErr w:type="gramEnd"/>
      <w:r>
        <w:t xml:space="preserve"> </w:t>
      </w:r>
      <w:proofErr w:type="spellStart"/>
      <w:r>
        <w:t>vol.XXV</w:t>
      </w:r>
      <w:proofErr w:type="spellEnd"/>
      <w:r>
        <w:t xml:space="preserve"> (1437-1442) ed. Claire Noble,</w:t>
      </w:r>
    </w:p>
    <w:p w14:paraId="6AD7EA89" w14:textId="77777777" w:rsidR="00EA20D6" w:rsidRDefault="00EA20D6" w:rsidP="00EA20D6">
      <w:pPr>
        <w:pStyle w:val="NoSpacing"/>
        <w:ind w:left="720" w:firstLine="720"/>
      </w:pPr>
      <w:r>
        <w:t>pub. by the Boydell Press p.56)</w:t>
      </w:r>
    </w:p>
    <w:p w14:paraId="784D8180" w14:textId="77777777" w:rsidR="00EA20D6" w:rsidRDefault="00EA20D6" w:rsidP="00EA20D6">
      <w:pPr>
        <w:pStyle w:val="NoSpacing"/>
      </w:pPr>
    </w:p>
    <w:p w14:paraId="506E15E4" w14:textId="77777777" w:rsidR="00EA20D6" w:rsidRDefault="00EA20D6" w:rsidP="00EA20D6">
      <w:pPr>
        <w:pStyle w:val="NoSpacing"/>
      </w:pPr>
    </w:p>
    <w:p w14:paraId="2A4AB88D" w14:textId="77777777" w:rsidR="00EA20D6" w:rsidRDefault="00EA20D6" w:rsidP="00EA20D6">
      <w:pPr>
        <w:pStyle w:val="NoSpacing"/>
      </w:pPr>
      <w:r>
        <w:t>14 January 2025</w:t>
      </w:r>
    </w:p>
    <w:p w14:paraId="5303D1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BB96" w14:textId="77777777" w:rsidR="00EA20D6" w:rsidRDefault="00EA20D6" w:rsidP="009139A6">
      <w:r>
        <w:separator/>
      </w:r>
    </w:p>
  </w:endnote>
  <w:endnote w:type="continuationSeparator" w:id="0">
    <w:p w14:paraId="2B1F6F62" w14:textId="77777777" w:rsidR="00EA20D6" w:rsidRDefault="00EA20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98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F9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7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DDF3D" w14:textId="77777777" w:rsidR="00EA20D6" w:rsidRDefault="00EA20D6" w:rsidP="009139A6">
      <w:r>
        <w:separator/>
      </w:r>
    </w:p>
  </w:footnote>
  <w:footnote w:type="continuationSeparator" w:id="0">
    <w:p w14:paraId="5E478382" w14:textId="77777777" w:rsidR="00EA20D6" w:rsidRDefault="00EA20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624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D9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DD3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D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69F6"/>
    <w:rsid w:val="00CB4ED9"/>
    <w:rsid w:val="00E61DA6"/>
    <w:rsid w:val="00EA20D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98EF"/>
  <w15:chartTrackingRefBased/>
  <w15:docId w15:val="{0E9C4A8A-C68E-4B1B-BD7D-C29D81A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2025-01-14T21:12:00Z</dcterms:created>
  <dcterms:modified xsi:type="dcterms:W3CDTF">2025-01-14T21:12:00Z</dcterms:modified>
</cp:coreProperties>
</file>