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FBF31" w14:textId="5C1531C3" w:rsidR="00B802B1" w:rsidRDefault="00B802B1" w:rsidP="00B802B1">
      <w:pPr>
        <w:pStyle w:val="NoSpacing"/>
      </w:pPr>
      <w:r>
        <w:rPr>
          <w:u w:val="single"/>
        </w:rPr>
        <w:t>Elizabeth DAVELL</w:t>
      </w:r>
      <w:r>
        <w:t xml:space="preserve">  </w:t>
      </w:r>
      <w:proofErr w:type="gramStart"/>
      <w:r>
        <w:t xml:space="preserve">   (</w:t>
      </w:r>
      <w:proofErr w:type="gramEnd"/>
      <w:r>
        <w:t>fl.1482</w:t>
      </w:r>
      <w:r w:rsidR="00FA1397">
        <w:t>-97</w:t>
      </w:r>
      <w:r>
        <w:t>)</w:t>
      </w:r>
    </w:p>
    <w:p w14:paraId="4776AAE5" w14:textId="77777777" w:rsidR="00B802B1" w:rsidRDefault="00B802B1" w:rsidP="00B802B1">
      <w:pPr>
        <w:pStyle w:val="NoSpacing"/>
      </w:pPr>
      <w:r>
        <w:t xml:space="preserve">Prioress of </w:t>
      </w:r>
      <w:proofErr w:type="spellStart"/>
      <w:r>
        <w:t>Basedale</w:t>
      </w:r>
      <w:proofErr w:type="spellEnd"/>
      <w:r>
        <w:t>, Yorkshire.</w:t>
      </w:r>
    </w:p>
    <w:p w14:paraId="2E86E2D7" w14:textId="77777777" w:rsidR="00B802B1" w:rsidRDefault="00B802B1" w:rsidP="00B802B1">
      <w:pPr>
        <w:pStyle w:val="NoSpacing"/>
      </w:pPr>
    </w:p>
    <w:p w14:paraId="07B92F2C" w14:textId="77777777" w:rsidR="00B802B1" w:rsidRDefault="00B802B1" w:rsidP="00B802B1">
      <w:pPr>
        <w:pStyle w:val="NoSpacing"/>
      </w:pPr>
    </w:p>
    <w:p w14:paraId="66534F06" w14:textId="77777777" w:rsidR="00B802B1" w:rsidRDefault="00B802B1" w:rsidP="00B802B1">
      <w:pPr>
        <w:pStyle w:val="NoSpacing"/>
      </w:pPr>
      <w:r>
        <w:t xml:space="preserve">     Feb.1482</w:t>
      </w:r>
      <w:r>
        <w:tab/>
        <w:t>She was elected Prioress.</w:t>
      </w:r>
    </w:p>
    <w:p w14:paraId="250B812F" w14:textId="77777777" w:rsidR="00B802B1" w:rsidRDefault="00B802B1" w:rsidP="00B802B1">
      <w:pPr>
        <w:pStyle w:val="NoSpacing"/>
      </w:pPr>
      <w:r>
        <w:tab/>
      </w:r>
      <w:r>
        <w:tab/>
        <w:t>(“The Register of Thomas Rotherham, Archbishop of York 1480-1500</w:t>
      </w:r>
    </w:p>
    <w:p w14:paraId="4567A00C" w14:textId="49F6FAA5" w:rsidR="00B802B1" w:rsidRDefault="00B802B1" w:rsidP="00B802B1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p.15)</w:t>
      </w:r>
    </w:p>
    <w:p w14:paraId="55B7BE60" w14:textId="77777777" w:rsidR="00FA1397" w:rsidRPr="00FA1397" w:rsidRDefault="00FA1397" w:rsidP="00FA1397">
      <w:pPr>
        <w:spacing w:after="0" w:line="240" w:lineRule="auto"/>
        <w:rPr>
          <w:rFonts w:eastAsia="Calibri"/>
          <w:lang w:val="en-US"/>
        </w:rPr>
      </w:pPr>
      <w:r w:rsidRPr="00FA1397">
        <w:rPr>
          <w:rFonts w:eastAsia="Calibri"/>
          <w:lang w:val="en-US"/>
        </w:rPr>
        <w:t xml:space="preserve">     Mar.1482</w:t>
      </w:r>
      <w:r w:rsidRPr="00FA1397">
        <w:rPr>
          <w:rFonts w:eastAsia="Calibri"/>
          <w:lang w:val="en-US"/>
        </w:rPr>
        <w:tab/>
        <w:t>She was elected Prioress.</w:t>
      </w:r>
    </w:p>
    <w:p w14:paraId="050F3D9F" w14:textId="77777777" w:rsidR="00FA1397" w:rsidRPr="00FA1397" w:rsidRDefault="00FA1397" w:rsidP="00FA1397">
      <w:pPr>
        <w:spacing w:after="0" w:line="240" w:lineRule="auto"/>
        <w:rPr>
          <w:rFonts w:eastAsia="Calibri"/>
          <w:lang w:val="en-US"/>
        </w:rPr>
      </w:pPr>
      <w:r w:rsidRPr="00FA1397">
        <w:rPr>
          <w:rFonts w:eastAsia="Calibri"/>
          <w:lang w:val="en-US"/>
        </w:rPr>
        <w:tab/>
      </w:r>
      <w:r w:rsidRPr="00FA1397">
        <w:rPr>
          <w:rFonts w:eastAsia="Calibri"/>
          <w:lang w:val="en-US"/>
        </w:rPr>
        <w:tab/>
        <w:t>(V.C.H. Yorkshire vol.3 pp.158-160)</w:t>
      </w:r>
    </w:p>
    <w:p w14:paraId="34BBC0F3" w14:textId="77777777" w:rsidR="00FA1397" w:rsidRPr="00FA1397" w:rsidRDefault="00FA1397" w:rsidP="00FA1397">
      <w:pPr>
        <w:spacing w:after="0" w:line="240" w:lineRule="auto"/>
        <w:rPr>
          <w:rFonts w:eastAsia="Calibri"/>
          <w:lang w:val="en-US"/>
        </w:rPr>
      </w:pPr>
      <w:r w:rsidRPr="00FA1397">
        <w:rPr>
          <w:rFonts w:eastAsia="Calibri"/>
          <w:lang w:val="en-US"/>
        </w:rPr>
        <w:t xml:space="preserve">     </w:t>
      </w:r>
      <w:r w:rsidRPr="00FA1397">
        <w:rPr>
          <w:rFonts w:eastAsia="Calibri"/>
          <w:lang w:val="en-US"/>
        </w:rPr>
        <w:tab/>
        <w:t>1497</w:t>
      </w:r>
      <w:r w:rsidRPr="00FA1397">
        <w:rPr>
          <w:rFonts w:eastAsia="Calibri"/>
          <w:lang w:val="en-US"/>
        </w:rPr>
        <w:tab/>
        <w:t>She resigned about this time.   (ibid.)</w:t>
      </w:r>
    </w:p>
    <w:p w14:paraId="22FA5FCA" w14:textId="77777777" w:rsidR="00FA1397" w:rsidRDefault="00FA1397" w:rsidP="00FA1397">
      <w:pPr>
        <w:pStyle w:val="NoSpacing"/>
      </w:pPr>
    </w:p>
    <w:p w14:paraId="3373BA23" w14:textId="77777777" w:rsidR="00B802B1" w:rsidRDefault="00B802B1" w:rsidP="00B802B1">
      <w:pPr>
        <w:pStyle w:val="NoSpacing"/>
      </w:pPr>
    </w:p>
    <w:p w14:paraId="79B89904" w14:textId="77777777" w:rsidR="00B802B1" w:rsidRDefault="00B802B1" w:rsidP="00B802B1">
      <w:pPr>
        <w:pStyle w:val="NoSpacing"/>
      </w:pPr>
    </w:p>
    <w:p w14:paraId="39D33985" w14:textId="3422F064" w:rsidR="00B802B1" w:rsidRDefault="00B802B1" w:rsidP="00B802B1">
      <w:pPr>
        <w:pStyle w:val="NoSpacing"/>
      </w:pPr>
      <w:r>
        <w:t>11 April 2019</w:t>
      </w:r>
    </w:p>
    <w:p w14:paraId="3B6CEB0B" w14:textId="7D92BD6D" w:rsidR="00FA1397" w:rsidRDefault="00FA1397" w:rsidP="00B802B1">
      <w:pPr>
        <w:pStyle w:val="NoSpacing"/>
      </w:pPr>
      <w:r>
        <w:t>20 October 2020</w:t>
      </w:r>
    </w:p>
    <w:p w14:paraId="3F192439" w14:textId="428F6B36" w:rsidR="00FA1397" w:rsidRDefault="00FA1397" w:rsidP="00B802B1">
      <w:pPr>
        <w:pStyle w:val="NoSpacing"/>
      </w:pPr>
    </w:p>
    <w:p w14:paraId="1310BB8E" w14:textId="03F7EE43" w:rsidR="00FA1397" w:rsidRDefault="00FA1397" w:rsidP="00B802B1">
      <w:pPr>
        <w:pStyle w:val="NoSpacing"/>
      </w:pPr>
    </w:p>
    <w:p w14:paraId="597C323E" w14:textId="77777777" w:rsidR="00FA1397" w:rsidRDefault="00FA1397" w:rsidP="00B802B1">
      <w:pPr>
        <w:pStyle w:val="NoSpacing"/>
      </w:pPr>
    </w:p>
    <w:p w14:paraId="791A2A37" w14:textId="77777777" w:rsidR="006B2F86" w:rsidRPr="00E71FC3" w:rsidRDefault="00FA139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C6641" w14:textId="77777777" w:rsidR="00B802B1" w:rsidRDefault="00B802B1" w:rsidP="00E71FC3">
      <w:pPr>
        <w:spacing w:after="0" w:line="240" w:lineRule="auto"/>
      </w:pPr>
      <w:r>
        <w:separator/>
      </w:r>
    </w:p>
  </w:endnote>
  <w:endnote w:type="continuationSeparator" w:id="0">
    <w:p w14:paraId="3B5EDC39" w14:textId="77777777" w:rsidR="00B802B1" w:rsidRDefault="00B802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162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D285E0" w14:textId="77777777" w:rsidR="00B802B1" w:rsidRDefault="00B802B1" w:rsidP="00E71FC3">
      <w:pPr>
        <w:spacing w:after="0" w:line="240" w:lineRule="auto"/>
      </w:pPr>
      <w:r>
        <w:separator/>
      </w:r>
    </w:p>
  </w:footnote>
  <w:footnote w:type="continuationSeparator" w:id="0">
    <w:p w14:paraId="4528CCD7" w14:textId="77777777" w:rsidR="00B802B1" w:rsidRDefault="00B802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2B1"/>
    <w:rsid w:val="001A7C09"/>
    <w:rsid w:val="00577BD5"/>
    <w:rsid w:val="00656CBA"/>
    <w:rsid w:val="006A1F77"/>
    <w:rsid w:val="00733BE7"/>
    <w:rsid w:val="00AB52E8"/>
    <w:rsid w:val="00B16D3F"/>
    <w:rsid w:val="00B802B1"/>
    <w:rsid w:val="00BB41AC"/>
    <w:rsid w:val="00E71FC3"/>
    <w:rsid w:val="00EF4813"/>
    <w:rsid w:val="00FA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E48D6"/>
  <w15:chartTrackingRefBased/>
  <w15:docId w15:val="{C49BF62E-B124-4ADB-A5FE-5681B163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2019-04-17T17:33:00Z</dcterms:created>
  <dcterms:modified xsi:type="dcterms:W3CDTF">2020-10-20T11:33:00Z</dcterms:modified>
</cp:coreProperties>
</file>