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228BF" w14:textId="77777777" w:rsidR="00447705" w:rsidRDefault="00447705" w:rsidP="00447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DAVELAR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072213E3" w14:textId="77777777" w:rsidR="00447705" w:rsidRDefault="00447705" w:rsidP="00447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1619F8A" w14:textId="77777777" w:rsidR="00447705" w:rsidRDefault="00447705" w:rsidP="004477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325430" w14:textId="77777777" w:rsidR="00447705" w:rsidRDefault="00447705" w:rsidP="004477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D49438" w14:textId="77777777" w:rsidR="00447705" w:rsidRDefault="00447705" w:rsidP="00447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Mar.1409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8471FEE" w14:textId="77777777" w:rsidR="00447705" w:rsidRDefault="00447705" w:rsidP="0044770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p.252)</w:t>
      </w:r>
    </w:p>
    <w:p w14:paraId="6BA0C367" w14:textId="77777777" w:rsidR="00447705" w:rsidRDefault="00447705" w:rsidP="004477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752D5F" w14:textId="77777777" w:rsidR="00447705" w:rsidRDefault="00447705" w:rsidP="004477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5A5F2A" w14:textId="77777777" w:rsidR="00447705" w:rsidRDefault="00447705" w:rsidP="00447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May2022</w:t>
      </w:r>
    </w:p>
    <w:p w14:paraId="6356B4E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6B393" w14:textId="77777777" w:rsidR="00447705" w:rsidRDefault="00447705" w:rsidP="009139A6">
      <w:r>
        <w:separator/>
      </w:r>
    </w:p>
  </w:endnote>
  <w:endnote w:type="continuationSeparator" w:id="0">
    <w:p w14:paraId="49CC05E0" w14:textId="77777777" w:rsidR="00447705" w:rsidRDefault="004477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7D76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BD5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691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74C27" w14:textId="77777777" w:rsidR="00447705" w:rsidRDefault="00447705" w:rsidP="009139A6">
      <w:r>
        <w:separator/>
      </w:r>
    </w:p>
  </w:footnote>
  <w:footnote w:type="continuationSeparator" w:id="0">
    <w:p w14:paraId="0B27C631" w14:textId="77777777" w:rsidR="00447705" w:rsidRDefault="004477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E02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668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B89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705"/>
    <w:rsid w:val="000666E0"/>
    <w:rsid w:val="002510B7"/>
    <w:rsid w:val="0044770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5D171"/>
  <w15:chartTrackingRefBased/>
  <w15:docId w15:val="{7E3C594A-273F-4405-A0EE-FDAB6554E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70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2022-09-09T20:33:00Z</dcterms:created>
  <dcterms:modified xsi:type="dcterms:W3CDTF">2022-09-09T20:33:00Z</dcterms:modified>
</cp:coreProperties>
</file>