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5E063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William DAVAGE</w:t>
      </w:r>
      <w:r>
        <w:t xml:space="preserve">       (fl.1483)</w:t>
      </w:r>
    </w:p>
    <w:p w14:paraId="2FBE25D6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>of Shaftesbury, Dorset. Butcher.</w:t>
      </w:r>
    </w:p>
    <w:p w14:paraId="2CBE3D7D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</w:p>
    <w:p w14:paraId="1949A779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</w:p>
    <w:p w14:paraId="39AA963D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William Davy(q.v.) brought a plaint of debt against him, Richard </w:t>
      </w:r>
    </w:p>
    <w:p w14:paraId="60526E5C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proofErr w:type="spellStart"/>
      <w:r>
        <w:t>Hilbrond</w:t>
      </w:r>
      <w:proofErr w:type="spellEnd"/>
      <w:r>
        <w:t xml:space="preserve">, junior, of North Wootton, Somerset(q.v.) and John </w:t>
      </w:r>
      <w:proofErr w:type="spellStart"/>
      <w:r>
        <w:t>Galser</w:t>
      </w:r>
      <w:proofErr w:type="spellEnd"/>
      <w:r>
        <w:t xml:space="preserve"> of </w:t>
      </w:r>
    </w:p>
    <w:p w14:paraId="5560B535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ab/>
      </w:r>
      <w:r>
        <w:tab/>
        <w:t>Bridgewater(q.v.).</w:t>
      </w:r>
    </w:p>
    <w:p w14:paraId="7A14A0C5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0468A2B3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</w:p>
    <w:p w14:paraId="3D366DB1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</w:p>
    <w:p w14:paraId="6C1AEFC5" w14:textId="77777777" w:rsidR="00242C0B" w:rsidRDefault="00242C0B" w:rsidP="00242C0B">
      <w:pPr>
        <w:pStyle w:val="NoSpacing"/>
        <w:tabs>
          <w:tab w:val="left" w:pos="720"/>
          <w:tab w:val="left" w:pos="1440"/>
        </w:tabs>
      </w:pPr>
      <w:r>
        <w:t>3 December 2019</w:t>
      </w:r>
    </w:p>
    <w:p w14:paraId="67BBCB55" w14:textId="77777777" w:rsidR="006B2F86" w:rsidRPr="00E71FC3" w:rsidRDefault="00242C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53280" w14:textId="77777777" w:rsidR="00242C0B" w:rsidRDefault="00242C0B" w:rsidP="00E71FC3">
      <w:pPr>
        <w:spacing w:after="0" w:line="240" w:lineRule="auto"/>
      </w:pPr>
      <w:r>
        <w:separator/>
      </w:r>
    </w:p>
  </w:endnote>
  <w:endnote w:type="continuationSeparator" w:id="0">
    <w:p w14:paraId="27F59228" w14:textId="77777777" w:rsidR="00242C0B" w:rsidRDefault="00242C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178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46A8D" w14:textId="77777777" w:rsidR="00242C0B" w:rsidRDefault="00242C0B" w:rsidP="00E71FC3">
      <w:pPr>
        <w:spacing w:after="0" w:line="240" w:lineRule="auto"/>
      </w:pPr>
      <w:r>
        <w:separator/>
      </w:r>
    </w:p>
  </w:footnote>
  <w:footnote w:type="continuationSeparator" w:id="0">
    <w:p w14:paraId="5B33AFF2" w14:textId="77777777" w:rsidR="00242C0B" w:rsidRDefault="00242C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0B"/>
    <w:rsid w:val="001A7C09"/>
    <w:rsid w:val="00242C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8C33A"/>
  <w15:chartTrackingRefBased/>
  <w15:docId w15:val="{09B0A818-17E4-43C8-9A37-D9A6B958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42C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2019-12-12T20:34:00Z</dcterms:created>
  <dcterms:modified xsi:type="dcterms:W3CDTF">2019-12-12T20:35:00Z</dcterms:modified>
</cp:coreProperties>
</file>