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5104D" w14:textId="77777777" w:rsidR="0076765B" w:rsidRDefault="0076765B" w:rsidP="007676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DAVAGE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0EF3C0E" w14:textId="77777777" w:rsidR="0076765B" w:rsidRDefault="0076765B" w:rsidP="007676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Long </w:t>
      </w:r>
      <w:proofErr w:type="spellStart"/>
      <w:r>
        <w:rPr>
          <w:rFonts w:cs="Times New Roman"/>
          <w:szCs w:val="24"/>
        </w:rPr>
        <w:t>Whittenham</w:t>
      </w:r>
      <w:proofErr w:type="spellEnd"/>
      <w:r>
        <w:rPr>
          <w:rFonts w:cs="Times New Roman"/>
          <w:szCs w:val="24"/>
        </w:rPr>
        <w:t>, Berkshire. Husbandman.</w:t>
      </w:r>
    </w:p>
    <w:p w14:paraId="04DFB603" w14:textId="77777777" w:rsidR="0076765B" w:rsidRDefault="0076765B" w:rsidP="0076765B">
      <w:pPr>
        <w:pStyle w:val="NoSpacing"/>
        <w:rPr>
          <w:rFonts w:cs="Times New Roman"/>
          <w:szCs w:val="24"/>
        </w:rPr>
      </w:pPr>
    </w:p>
    <w:p w14:paraId="15564B2A" w14:textId="77777777" w:rsidR="0076765B" w:rsidRDefault="0076765B" w:rsidP="0076765B">
      <w:pPr>
        <w:pStyle w:val="NoSpacing"/>
        <w:rPr>
          <w:rFonts w:cs="Times New Roman"/>
          <w:szCs w:val="24"/>
        </w:rPr>
      </w:pPr>
    </w:p>
    <w:p w14:paraId="2A8E34F8" w14:textId="77777777" w:rsidR="0076765B" w:rsidRDefault="0076765B" w:rsidP="007676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Robert Rychard(q.v.) brought a plaint of debt against him and three others.</w:t>
      </w:r>
    </w:p>
    <w:p w14:paraId="2C92D61A" w14:textId="77777777" w:rsidR="0076765B" w:rsidRDefault="0076765B" w:rsidP="007676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82C6C47" w14:textId="77777777" w:rsidR="0076765B" w:rsidRDefault="0076765B" w:rsidP="0076765B">
      <w:pPr>
        <w:pStyle w:val="NoSpacing"/>
        <w:rPr>
          <w:rFonts w:cs="Times New Roman"/>
          <w:szCs w:val="24"/>
        </w:rPr>
      </w:pPr>
    </w:p>
    <w:p w14:paraId="7B42A88C" w14:textId="77777777" w:rsidR="0076765B" w:rsidRDefault="0076765B" w:rsidP="0076765B">
      <w:pPr>
        <w:pStyle w:val="NoSpacing"/>
        <w:rPr>
          <w:rFonts w:cs="Times New Roman"/>
          <w:szCs w:val="24"/>
        </w:rPr>
      </w:pPr>
    </w:p>
    <w:p w14:paraId="4748EB02" w14:textId="77777777" w:rsidR="0076765B" w:rsidRDefault="0076765B" w:rsidP="007676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February 2024</w:t>
      </w:r>
    </w:p>
    <w:p w14:paraId="392F6C5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44967" w14:textId="77777777" w:rsidR="0076765B" w:rsidRDefault="0076765B" w:rsidP="009139A6">
      <w:r>
        <w:separator/>
      </w:r>
    </w:p>
  </w:endnote>
  <w:endnote w:type="continuationSeparator" w:id="0">
    <w:p w14:paraId="280A4214" w14:textId="77777777" w:rsidR="0076765B" w:rsidRDefault="007676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F73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956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A4B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27B7B" w14:textId="77777777" w:rsidR="0076765B" w:rsidRDefault="0076765B" w:rsidP="009139A6">
      <w:r>
        <w:separator/>
      </w:r>
    </w:p>
  </w:footnote>
  <w:footnote w:type="continuationSeparator" w:id="0">
    <w:p w14:paraId="6E529C2D" w14:textId="77777777" w:rsidR="0076765B" w:rsidRDefault="007676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A01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EB7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36A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65B"/>
    <w:rsid w:val="000666E0"/>
    <w:rsid w:val="002510B7"/>
    <w:rsid w:val="00270799"/>
    <w:rsid w:val="005C130B"/>
    <w:rsid w:val="0076765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8D220"/>
  <w15:chartTrackingRefBased/>
  <w15:docId w15:val="{297997AA-E72E-457B-9444-459D4609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676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2024-03-29T20:53:00Z</dcterms:created>
  <dcterms:modified xsi:type="dcterms:W3CDTF">2024-03-29T20:54:00Z</dcterms:modified>
</cp:coreProperties>
</file>