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BCE25" w14:textId="77777777" w:rsidR="00E47068" w:rsidRDefault="006225DE" w:rsidP="00C009D8">
      <w:pPr>
        <w:pStyle w:val="NoSpacing"/>
      </w:pPr>
      <w:r>
        <w:rPr>
          <w:u w:val="single"/>
        </w:rPr>
        <w:t>Thomas DAUTREE</w:t>
      </w:r>
      <w:r>
        <w:t xml:space="preserve">     (d.1437)</w:t>
      </w:r>
    </w:p>
    <w:p w14:paraId="32305DE6" w14:textId="77777777" w:rsidR="006225DE" w:rsidRDefault="006225DE" w:rsidP="00C009D8">
      <w:pPr>
        <w:pStyle w:val="NoSpacing"/>
      </w:pPr>
      <w:r>
        <w:t>of York. Clerk.</w:t>
      </w:r>
    </w:p>
    <w:p w14:paraId="048F0F29" w14:textId="77777777" w:rsidR="006225DE" w:rsidRDefault="006225DE" w:rsidP="00C009D8">
      <w:pPr>
        <w:pStyle w:val="NoSpacing"/>
      </w:pPr>
    </w:p>
    <w:p w14:paraId="7F4539C2" w14:textId="77777777" w:rsidR="006225DE" w:rsidRDefault="006225DE" w:rsidP="00C009D8">
      <w:pPr>
        <w:pStyle w:val="NoSpacing"/>
      </w:pPr>
    </w:p>
    <w:p w14:paraId="1DC5CB94" w14:textId="77777777" w:rsidR="006225DE" w:rsidRDefault="006225DE" w:rsidP="00C009D8">
      <w:pPr>
        <w:pStyle w:val="NoSpacing"/>
      </w:pPr>
      <w:r>
        <w:t xml:space="preserve">  7 May1437</w:t>
      </w:r>
      <w:r>
        <w:tab/>
        <w:t>He made his Will.  (W.Y.R. p.50)</w:t>
      </w:r>
    </w:p>
    <w:p w14:paraId="481FA93C" w14:textId="77777777" w:rsidR="006225DE" w:rsidRDefault="006225DE" w:rsidP="00C009D8">
      <w:pPr>
        <w:pStyle w:val="NoSpacing"/>
      </w:pPr>
      <w:r>
        <w:t xml:space="preserve">  6 Jun.</w:t>
      </w:r>
      <w:r>
        <w:tab/>
      </w:r>
      <w:r>
        <w:tab/>
        <w:t>Probate of York.  (ibid.)</w:t>
      </w:r>
    </w:p>
    <w:p w14:paraId="52726190" w14:textId="77777777" w:rsidR="00176F16" w:rsidRDefault="00176F16" w:rsidP="00176F1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>
        <w:t>He bequeathed 3s 4d to the St.Anthony Gild.</w:t>
      </w:r>
    </w:p>
    <w:p w14:paraId="5C375986" w14:textId="0915C322" w:rsidR="00176F16" w:rsidRDefault="00176F16" w:rsidP="00176F16">
      <w:pPr>
        <w:pStyle w:val="NoSpacing"/>
        <w:ind w:left="720" w:firstLine="720"/>
      </w:pPr>
      <w:r>
        <w:t>(</w:t>
      </w:r>
      <w:hyperlink r:id="rId7" w:history="1">
        <w:r w:rsidRPr="00581E6B">
          <w:rPr>
            <w:rStyle w:val="Hyperlink"/>
          </w:rPr>
          <w:t>www.ork.ac.uk/inst/cms/resources/crouch/York</w:t>
        </w:r>
      </w:hyperlink>
      <w:r>
        <w:t>)</w:t>
      </w:r>
    </w:p>
    <w:p w14:paraId="01AC2CAE" w14:textId="77777777" w:rsidR="006225DE" w:rsidRDefault="006225DE" w:rsidP="00C009D8">
      <w:pPr>
        <w:pStyle w:val="NoSpacing"/>
      </w:pPr>
    </w:p>
    <w:p w14:paraId="453AC66F" w14:textId="77777777" w:rsidR="006225DE" w:rsidRDefault="006225DE" w:rsidP="00C009D8">
      <w:pPr>
        <w:pStyle w:val="NoSpacing"/>
      </w:pPr>
    </w:p>
    <w:p w14:paraId="7ADB6524" w14:textId="77777777" w:rsidR="006225DE" w:rsidRDefault="006225DE" w:rsidP="00C009D8">
      <w:pPr>
        <w:pStyle w:val="NoSpacing"/>
      </w:pPr>
      <w:r>
        <w:t>26 February 2014</w:t>
      </w:r>
    </w:p>
    <w:p w14:paraId="548BDC79" w14:textId="788180F6" w:rsidR="00176F16" w:rsidRPr="006225DE" w:rsidRDefault="00176F16" w:rsidP="00C009D8">
      <w:pPr>
        <w:pStyle w:val="NoSpacing"/>
      </w:pPr>
      <w:r>
        <w:t>18 October 2026</w:t>
      </w:r>
    </w:p>
    <w:sectPr w:rsidR="00176F16" w:rsidRPr="006225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9D9E" w14:textId="77777777" w:rsidR="00841FE3" w:rsidRDefault="00841FE3" w:rsidP="00920DE3">
      <w:pPr>
        <w:spacing w:after="0" w:line="240" w:lineRule="auto"/>
      </w:pPr>
      <w:r>
        <w:separator/>
      </w:r>
    </w:p>
  </w:endnote>
  <w:endnote w:type="continuationSeparator" w:id="0">
    <w:p w14:paraId="1137DC06" w14:textId="77777777" w:rsidR="00841FE3" w:rsidRDefault="00841F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8D1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5F07" w14:textId="77777777" w:rsidR="00C009D8" w:rsidRPr="00C009D8" w:rsidRDefault="00C009D8">
    <w:pPr>
      <w:pStyle w:val="Footer"/>
    </w:pPr>
    <w:r>
      <w:t>Copyright I.S.Rogers 9 August 2013</w:t>
    </w:r>
  </w:p>
  <w:p w14:paraId="5BF6992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D35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8F1DF" w14:textId="77777777" w:rsidR="00841FE3" w:rsidRDefault="00841FE3" w:rsidP="00920DE3">
      <w:pPr>
        <w:spacing w:after="0" w:line="240" w:lineRule="auto"/>
      </w:pPr>
      <w:r>
        <w:separator/>
      </w:r>
    </w:p>
  </w:footnote>
  <w:footnote w:type="continuationSeparator" w:id="0">
    <w:p w14:paraId="11982FE0" w14:textId="77777777" w:rsidR="00841FE3" w:rsidRDefault="00841F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2192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199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76AEF" w14:textId="77777777" w:rsidR="00920DE3" w:rsidRDefault="00920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1795"/>
    <w:multiLevelType w:val="hybridMultilevel"/>
    <w:tmpl w:val="2CE24806"/>
    <w:lvl w:ilvl="0" w:tplc="68DC4624">
      <w:start w:val="143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20543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5DE"/>
    <w:rsid w:val="00120749"/>
    <w:rsid w:val="00176F16"/>
    <w:rsid w:val="006225DE"/>
    <w:rsid w:val="00624CAE"/>
    <w:rsid w:val="00841FE3"/>
    <w:rsid w:val="00920DE3"/>
    <w:rsid w:val="00A21FA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D4FFF"/>
  <w15:docId w15:val="{4B7F82A6-C408-49F3-97C0-75C480A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76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rk.ac.uk/inst/cms/resources/crouch/Yor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2014-02-26T22:00:00Z</dcterms:created>
  <dcterms:modified xsi:type="dcterms:W3CDTF">2026-10-18T06:53:00Z</dcterms:modified>
</cp:coreProperties>
</file>