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45DBBA" w14:textId="77777777" w:rsidR="006D7DCD" w:rsidRDefault="006D7DCD" w:rsidP="006D7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DAUTRE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140B584C" w14:textId="77777777" w:rsidR="006D7DCD" w:rsidRDefault="006D7DCD" w:rsidP="006D7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12471A7A" w14:textId="77777777" w:rsidR="006D7DCD" w:rsidRDefault="006D7DCD" w:rsidP="006D7DCD">
      <w:pPr>
        <w:pStyle w:val="NoSpacing"/>
        <w:rPr>
          <w:rFonts w:cs="Times New Roman"/>
          <w:szCs w:val="24"/>
        </w:rPr>
      </w:pPr>
    </w:p>
    <w:p w14:paraId="4CCF7D02" w14:textId="77777777" w:rsidR="006D7DCD" w:rsidRDefault="006D7DCD" w:rsidP="006D7DCD">
      <w:pPr>
        <w:pStyle w:val="NoSpacing"/>
        <w:rPr>
          <w:rFonts w:cs="Times New Roman"/>
          <w:szCs w:val="24"/>
        </w:rPr>
      </w:pPr>
    </w:p>
    <w:p w14:paraId="4EFB8287" w14:textId="77777777" w:rsidR="006D7DCD" w:rsidRDefault="006D7DCD" w:rsidP="006D7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</w:t>
      </w: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His apprentice, Richard Michell(q.v.), was exonerated from his apprenticeship</w:t>
      </w:r>
    </w:p>
    <w:p w14:paraId="21CB55DA" w14:textId="77777777" w:rsidR="006D7DCD" w:rsidRDefault="006D7DCD" w:rsidP="006D7DC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with him because he had left the </w:t>
      </w:r>
      <w:proofErr w:type="gramStart"/>
      <w:r>
        <w:rPr>
          <w:rFonts w:cs="Times New Roman"/>
          <w:szCs w:val="24"/>
        </w:rPr>
        <w:t>City</w:t>
      </w:r>
      <w:proofErr w:type="gramEnd"/>
      <w:r>
        <w:rPr>
          <w:rFonts w:cs="Times New Roman"/>
          <w:szCs w:val="24"/>
        </w:rPr>
        <w:t xml:space="preserve">. Richard was turned over to John </w:t>
      </w:r>
      <w:proofErr w:type="spellStart"/>
      <w:r>
        <w:rPr>
          <w:rFonts w:cs="Times New Roman"/>
          <w:szCs w:val="24"/>
        </w:rPr>
        <w:t>Chichele</w:t>
      </w:r>
      <w:proofErr w:type="spellEnd"/>
      <w:r>
        <w:rPr>
          <w:rFonts w:cs="Times New Roman"/>
          <w:szCs w:val="24"/>
        </w:rPr>
        <w:t xml:space="preserve">, grocer(q.v.), to serve the remainder of his term.  </w:t>
      </w:r>
    </w:p>
    <w:p w14:paraId="10A959C0" w14:textId="77777777" w:rsidR="006D7DCD" w:rsidRDefault="006D7DCD" w:rsidP="006D7DC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>
        <w:rPr>
          <w:rFonts w:cs="Times New Roman"/>
          <w:szCs w:val="24"/>
        </w:rPr>
        <w:t>A.</w:t>
      </w:r>
      <w:proofErr w:type="gramStart"/>
      <w:r>
        <w:rPr>
          <w:rFonts w:cs="Times New Roman"/>
          <w:szCs w:val="24"/>
        </w:rPr>
        <w:t>H.Thomas</w:t>
      </w:r>
      <w:proofErr w:type="spellEnd"/>
      <w:proofErr w:type="gramEnd"/>
      <w:r>
        <w:rPr>
          <w:rFonts w:cs="Times New Roman"/>
          <w:szCs w:val="24"/>
        </w:rPr>
        <w:t xml:space="preserve"> pub. Cambridge University Press 1943 p.9)</w:t>
      </w:r>
    </w:p>
    <w:p w14:paraId="4BE4CE27" w14:textId="77777777" w:rsidR="006D7DCD" w:rsidRDefault="006D7DCD" w:rsidP="006D7DCD">
      <w:pPr>
        <w:pStyle w:val="NoSpacing"/>
        <w:ind w:left="1440"/>
        <w:rPr>
          <w:rFonts w:cs="Times New Roman"/>
          <w:szCs w:val="24"/>
        </w:rPr>
      </w:pPr>
    </w:p>
    <w:p w14:paraId="23C578E0" w14:textId="77777777" w:rsidR="006D7DCD" w:rsidRDefault="006D7DCD" w:rsidP="006D7DCD">
      <w:pPr>
        <w:pStyle w:val="NoSpacing"/>
        <w:rPr>
          <w:rFonts w:cs="Times New Roman"/>
          <w:szCs w:val="24"/>
        </w:rPr>
      </w:pPr>
    </w:p>
    <w:p w14:paraId="69BAE085" w14:textId="77777777" w:rsidR="006D7DCD" w:rsidRDefault="006D7DCD" w:rsidP="006D7DCD">
      <w:pPr>
        <w:pStyle w:val="NoSpacing"/>
        <w:rPr>
          <w:rFonts w:cs="Times New Roman"/>
          <w:szCs w:val="24"/>
        </w:rPr>
      </w:pPr>
    </w:p>
    <w:p w14:paraId="41444288" w14:textId="77777777" w:rsidR="006D7DCD" w:rsidRDefault="006D7DCD" w:rsidP="006D7D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2024</w:t>
      </w:r>
    </w:p>
    <w:p w14:paraId="21E9487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717C5" w14:textId="77777777" w:rsidR="006D7DCD" w:rsidRDefault="006D7DCD" w:rsidP="009139A6">
      <w:r>
        <w:separator/>
      </w:r>
    </w:p>
  </w:endnote>
  <w:endnote w:type="continuationSeparator" w:id="0">
    <w:p w14:paraId="173E1DC8" w14:textId="77777777" w:rsidR="006D7DCD" w:rsidRDefault="006D7D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31D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707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12E7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B2E0B0" w14:textId="77777777" w:rsidR="006D7DCD" w:rsidRDefault="006D7DCD" w:rsidP="009139A6">
      <w:r>
        <w:separator/>
      </w:r>
    </w:p>
  </w:footnote>
  <w:footnote w:type="continuationSeparator" w:id="0">
    <w:p w14:paraId="0EFC1C35" w14:textId="77777777" w:rsidR="006D7DCD" w:rsidRDefault="006D7D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82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3D5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F76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DCD"/>
    <w:rsid w:val="000666E0"/>
    <w:rsid w:val="002510B7"/>
    <w:rsid w:val="00270799"/>
    <w:rsid w:val="005C130B"/>
    <w:rsid w:val="006B20BC"/>
    <w:rsid w:val="006D7DC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947CC"/>
  <w15:chartTrackingRefBased/>
  <w15:docId w15:val="{B34202D1-8EAF-4A7E-8F9E-C2719A07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2024-06-12T20:35:00Z</dcterms:created>
  <dcterms:modified xsi:type="dcterms:W3CDTF">2024-06-12T20:36:00Z</dcterms:modified>
</cp:coreProperties>
</file>