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D5798" w14:textId="77777777" w:rsidR="0075643F" w:rsidRDefault="0075643F" w:rsidP="007564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DAUTRE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2056438E" w14:textId="77777777" w:rsidR="0075643F" w:rsidRDefault="0075643F" w:rsidP="007564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Overton, Wiltshire. Brasier.</w:t>
      </w:r>
    </w:p>
    <w:p w14:paraId="286A5031" w14:textId="77777777" w:rsidR="0075643F" w:rsidRDefault="0075643F" w:rsidP="0075643F">
      <w:pPr>
        <w:pStyle w:val="NoSpacing"/>
        <w:rPr>
          <w:rFonts w:cs="Times New Roman"/>
          <w:szCs w:val="24"/>
        </w:rPr>
      </w:pPr>
    </w:p>
    <w:p w14:paraId="119324B8" w14:textId="77777777" w:rsidR="0075643F" w:rsidRDefault="0075643F" w:rsidP="0075643F">
      <w:pPr>
        <w:pStyle w:val="NoSpacing"/>
        <w:rPr>
          <w:rFonts w:cs="Times New Roman"/>
          <w:szCs w:val="24"/>
        </w:rPr>
      </w:pPr>
    </w:p>
    <w:p w14:paraId="54F4742B" w14:textId="77777777" w:rsidR="0075643F" w:rsidRDefault="0075643F" w:rsidP="007564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Farneburgh</w:t>
      </w:r>
      <w:proofErr w:type="spellEnd"/>
      <w:r>
        <w:rPr>
          <w:rFonts w:cs="Times New Roman"/>
          <w:szCs w:val="24"/>
        </w:rPr>
        <w:t xml:space="preserve"> of Salisbury, brasier(q.v.), brought a plaint of debt against</w:t>
      </w:r>
    </w:p>
    <w:p w14:paraId="411980D8" w14:textId="77777777" w:rsidR="0075643F" w:rsidRDefault="0075643F" w:rsidP="007564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 and John Sutton of Sutton </w:t>
      </w:r>
      <w:proofErr w:type="spellStart"/>
      <w:r>
        <w:rPr>
          <w:rFonts w:cs="Times New Roman"/>
          <w:szCs w:val="24"/>
        </w:rPr>
        <w:t>Scotney</w:t>
      </w:r>
      <w:proofErr w:type="spellEnd"/>
      <w:r>
        <w:rPr>
          <w:rFonts w:cs="Times New Roman"/>
          <w:szCs w:val="24"/>
        </w:rPr>
        <w:t>, Hampshire(q.v.).</w:t>
      </w:r>
    </w:p>
    <w:p w14:paraId="0A70B58A" w14:textId="77777777" w:rsidR="0075643F" w:rsidRDefault="0075643F" w:rsidP="007564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F0D78">
          <w:rPr>
            <w:rStyle w:val="Hyperlink"/>
            <w:rFonts w:cs="Times New Roman"/>
            <w:szCs w:val="24"/>
          </w:rPr>
          <w:t>https://waalt.uh.edu/index.php/CP40/618:_A-J</w:t>
        </w:r>
      </w:hyperlink>
      <w:r>
        <w:rPr>
          <w:rFonts w:cs="Times New Roman"/>
          <w:szCs w:val="24"/>
        </w:rPr>
        <w:t xml:space="preserve"> )</w:t>
      </w:r>
    </w:p>
    <w:p w14:paraId="20F12529" w14:textId="77777777" w:rsidR="0075643F" w:rsidRDefault="0075643F" w:rsidP="0075643F">
      <w:pPr>
        <w:pStyle w:val="NoSpacing"/>
        <w:rPr>
          <w:rFonts w:cs="Times New Roman"/>
          <w:szCs w:val="24"/>
        </w:rPr>
      </w:pPr>
    </w:p>
    <w:p w14:paraId="5E2B47F2" w14:textId="77777777" w:rsidR="0075643F" w:rsidRDefault="0075643F" w:rsidP="0075643F">
      <w:pPr>
        <w:pStyle w:val="NoSpacing"/>
        <w:rPr>
          <w:rFonts w:cs="Times New Roman"/>
          <w:szCs w:val="24"/>
        </w:rPr>
      </w:pPr>
    </w:p>
    <w:p w14:paraId="3D73F5A4" w14:textId="77777777" w:rsidR="0075643F" w:rsidRDefault="0075643F" w:rsidP="0075643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May 2023</w:t>
      </w:r>
    </w:p>
    <w:p w14:paraId="037C30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EA0F8" w14:textId="77777777" w:rsidR="0075643F" w:rsidRDefault="0075643F" w:rsidP="009139A6">
      <w:r>
        <w:separator/>
      </w:r>
    </w:p>
  </w:endnote>
  <w:endnote w:type="continuationSeparator" w:id="0">
    <w:p w14:paraId="5F4BD1CB" w14:textId="77777777" w:rsidR="0075643F" w:rsidRDefault="007564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250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E1A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0E2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9C43A" w14:textId="77777777" w:rsidR="0075643F" w:rsidRDefault="0075643F" w:rsidP="009139A6">
      <w:r>
        <w:separator/>
      </w:r>
    </w:p>
  </w:footnote>
  <w:footnote w:type="continuationSeparator" w:id="0">
    <w:p w14:paraId="0682EABA" w14:textId="77777777" w:rsidR="0075643F" w:rsidRDefault="007564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BD5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1D9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549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43F"/>
    <w:rsid w:val="000666E0"/>
    <w:rsid w:val="002510B7"/>
    <w:rsid w:val="005C130B"/>
    <w:rsid w:val="0075643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7E11A"/>
  <w15:chartTrackingRefBased/>
  <w15:docId w15:val="{A7EB47E6-DCB3-42FE-8BDD-957371D84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564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2023-06-03T11:36:00Z</dcterms:created>
  <dcterms:modified xsi:type="dcterms:W3CDTF">2023-06-03T11:37:00Z</dcterms:modified>
</cp:coreProperties>
</file>