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4ADA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DAUTRE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B8D8A2E" w14:textId="79053063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rape of </w:t>
      </w:r>
      <w:r>
        <w:rPr>
          <w:rFonts w:ascii="Times New Roman" w:hAnsi="Times New Roman" w:cs="Times New Roman"/>
          <w:sz w:val="24"/>
          <w:szCs w:val="24"/>
        </w:rPr>
        <w:t>Arundel.</w:t>
      </w:r>
    </w:p>
    <w:p w14:paraId="4FFAB949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316A9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935DF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5849C1A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Sussex.</w:t>
      </w:r>
    </w:p>
    <w:p w14:paraId="5B658775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10A7090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D3514" w14:textId="77777777" w:rsidR="00A12389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A2845" w14:textId="77777777" w:rsidR="00A12389" w:rsidRPr="00680D2B" w:rsidRDefault="00A12389" w:rsidP="00A123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33BBEBE0" w14:textId="2E27970A" w:rsidR="00BA00AB" w:rsidRPr="00A1238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123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57DA3" w14:textId="77777777" w:rsidR="00A12389" w:rsidRDefault="00A12389" w:rsidP="009139A6">
      <w:r>
        <w:separator/>
      </w:r>
    </w:p>
  </w:endnote>
  <w:endnote w:type="continuationSeparator" w:id="0">
    <w:p w14:paraId="6AA1D690" w14:textId="77777777" w:rsidR="00A12389" w:rsidRDefault="00A123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095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731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BF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4BA2E" w14:textId="77777777" w:rsidR="00A12389" w:rsidRDefault="00A12389" w:rsidP="009139A6">
      <w:r>
        <w:separator/>
      </w:r>
    </w:p>
  </w:footnote>
  <w:footnote w:type="continuationSeparator" w:id="0">
    <w:p w14:paraId="57DE6874" w14:textId="77777777" w:rsidR="00A12389" w:rsidRDefault="00A123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340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809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A7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89"/>
    <w:rsid w:val="000666E0"/>
    <w:rsid w:val="002510B7"/>
    <w:rsid w:val="005C130B"/>
    <w:rsid w:val="00826F5C"/>
    <w:rsid w:val="009139A6"/>
    <w:rsid w:val="009448BB"/>
    <w:rsid w:val="00A1238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0DAD"/>
  <w15:chartTrackingRefBased/>
  <w15:docId w15:val="{82B5D06D-7A26-4D9C-A65A-ADB3D267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2021-05-03T10:21:00Z</dcterms:created>
  <dcterms:modified xsi:type="dcterms:W3CDTF">2021-05-03T10:22:00Z</dcterms:modified>
</cp:coreProperties>
</file>