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B3B34" w14:textId="77777777" w:rsidR="001B325D" w:rsidRDefault="001B325D" w:rsidP="001B3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Alexander DAUTRE</w:t>
      </w:r>
      <w:r>
        <w:rPr>
          <w:rFonts w:ascii="Times New Roman" w:hAnsi="Times New Roman" w:cs="Times New Roman"/>
        </w:rPr>
        <w:t xml:space="preserve">       (fl.1483)</w:t>
      </w:r>
    </w:p>
    <w:p w14:paraId="732B0411" w14:textId="77777777" w:rsidR="001B325D" w:rsidRDefault="001B325D" w:rsidP="001B3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York. Gentleman.</w:t>
      </w:r>
    </w:p>
    <w:p w14:paraId="5447F9A2" w14:textId="77777777" w:rsidR="001B325D" w:rsidRDefault="001B325D" w:rsidP="001B325D">
      <w:pPr>
        <w:rPr>
          <w:rFonts w:ascii="Times New Roman" w:hAnsi="Times New Roman" w:cs="Times New Roman"/>
        </w:rPr>
      </w:pPr>
    </w:p>
    <w:p w14:paraId="6840A69F" w14:textId="77777777" w:rsidR="001B325D" w:rsidRDefault="001B325D" w:rsidP="001B325D">
      <w:pPr>
        <w:rPr>
          <w:rFonts w:ascii="Times New Roman" w:hAnsi="Times New Roman" w:cs="Times New Roman"/>
        </w:rPr>
      </w:pPr>
    </w:p>
    <w:p w14:paraId="13451BBF" w14:textId="77777777" w:rsidR="001B325D" w:rsidRDefault="001B325D" w:rsidP="001B3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Cleye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5D463D23" w14:textId="77777777" w:rsidR="001B325D" w:rsidRDefault="001B325D" w:rsidP="001B3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AA43DE1" w14:textId="77777777" w:rsidR="001B325D" w:rsidRDefault="001B325D" w:rsidP="001B325D">
      <w:pPr>
        <w:rPr>
          <w:rFonts w:ascii="Times New Roman" w:hAnsi="Times New Roman" w:cs="Times New Roman"/>
        </w:rPr>
      </w:pPr>
    </w:p>
    <w:p w14:paraId="39E6DC98" w14:textId="77777777" w:rsidR="001B325D" w:rsidRDefault="001B325D" w:rsidP="001B325D">
      <w:pPr>
        <w:rPr>
          <w:rFonts w:ascii="Times New Roman" w:hAnsi="Times New Roman" w:cs="Times New Roman"/>
        </w:rPr>
      </w:pPr>
    </w:p>
    <w:p w14:paraId="68A996B9" w14:textId="77777777" w:rsidR="001B325D" w:rsidRDefault="001B325D" w:rsidP="001B3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July 2019</w:t>
      </w:r>
    </w:p>
    <w:p w14:paraId="67EA208F" w14:textId="77777777" w:rsidR="006B2F86" w:rsidRPr="00E71FC3" w:rsidRDefault="001B32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34FEF6" w14:textId="77777777" w:rsidR="001B325D" w:rsidRDefault="001B325D" w:rsidP="00E71FC3">
      <w:r>
        <w:separator/>
      </w:r>
    </w:p>
  </w:endnote>
  <w:endnote w:type="continuationSeparator" w:id="0">
    <w:p w14:paraId="1FA6CC00" w14:textId="77777777" w:rsidR="001B325D" w:rsidRDefault="001B325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DE35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F00756" w14:textId="77777777" w:rsidR="001B325D" w:rsidRDefault="001B325D" w:rsidP="00E71FC3">
      <w:r>
        <w:separator/>
      </w:r>
    </w:p>
  </w:footnote>
  <w:footnote w:type="continuationSeparator" w:id="0">
    <w:p w14:paraId="1ED3D072" w14:textId="77777777" w:rsidR="001B325D" w:rsidRDefault="001B325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5D"/>
    <w:rsid w:val="001A7C09"/>
    <w:rsid w:val="001B325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1C8D3"/>
  <w15:chartTrackingRefBased/>
  <w15:docId w15:val="{69C6F7D2-356B-4F9E-A195-AA833179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25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2019-07-24T20:03:00Z</dcterms:created>
  <dcterms:modified xsi:type="dcterms:W3CDTF">2019-07-24T20:04:00Z</dcterms:modified>
</cp:coreProperties>
</file>