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144" w:rsidRDefault="00B47144" w:rsidP="00B471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DAUSONE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47144" w:rsidRDefault="00B47144" w:rsidP="00B471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Newport, Shropshire. Butcher.</w:t>
      </w:r>
    </w:p>
    <w:p w:rsidR="00B47144" w:rsidRDefault="00B47144" w:rsidP="00B47144">
      <w:pPr>
        <w:rPr>
          <w:rFonts w:ascii="Times New Roman" w:hAnsi="Times New Roman" w:cs="Times New Roman"/>
        </w:rPr>
      </w:pPr>
    </w:p>
    <w:p w:rsidR="00B47144" w:rsidRDefault="00B47144" w:rsidP="00B47144">
      <w:pPr>
        <w:rPr>
          <w:rFonts w:ascii="Times New Roman" w:hAnsi="Times New Roman" w:cs="Times New Roman"/>
        </w:rPr>
      </w:pPr>
    </w:p>
    <w:p w:rsidR="00B47144" w:rsidRDefault="00B47144" w:rsidP="00B471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Hugh Broun(q.v.) brought a plaint of trespass and assault against him.</w:t>
      </w:r>
    </w:p>
    <w:p w:rsidR="00B47144" w:rsidRDefault="00B47144" w:rsidP="00B471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B47144" w:rsidRDefault="00B47144" w:rsidP="00B47144">
      <w:pPr>
        <w:rPr>
          <w:rFonts w:ascii="Times New Roman" w:hAnsi="Times New Roman" w:cs="Times New Roman"/>
        </w:rPr>
      </w:pPr>
    </w:p>
    <w:p w:rsidR="00B47144" w:rsidRDefault="00B47144" w:rsidP="00B47144">
      <w:pPr>
        <w:rPr>
          <w:rFonts w:ascii="Times New Roman" w:hAnsi="Times New Roman" w:cs="Times New Roman"/>
        </w:rPr>
      </w:pPr>
    </w:p>
    <w:p w:rsidR="00B47144" w:rsidRDefault="00B47144" w:rsidP="00B471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April 2017</w:t>
      </w:r>
    </w:p>
    <w:p w:rsidR="006B2F86" w:rsidRPr="00E71FC3" w:rsidRDefault="00B471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144" w:rsidRDefault="00B47144" w:rsidP="00E71FC3">
      <w:r>
        <w:separator/>
      </w:r>
    </w:p>
  </w:endnote>
  <w:endnote w:type="continuationSeparator" w:id="0">
    <w:p w:rsidR="00B47144" w:rsidRDefault="00B471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144" w:rsidRDefault="00B47144" w:rsidP="00E71FC3">
      <w:r>
        <w:separator/>
      </w:r>
    </w:p>
  </w:footnote>
  <w:footnote w:type="continuationSeparator" w:id="0">
    <w:p w:rsidR="00B47144" w:rsidRDefault="00B471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144"/>
    <w:rsid w:val="001A7C09"/>
    <w:rsid w:val="00577BD5"/>
    <w:rsid w:val="00656CBA"/>
    <w:rsid w:val="006A1F77"/>
    <w:rsid w:val="00733BE7"/>
    <w:rsid w:val="00AB52E8"/>
    <w:rsid w:val="00B16D3F"/>
    <w:rsid w:val="00B4714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FD5E2-5ED4-4804-8F8D-1ACEF811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471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2017-04-27T15:15:00Z</dcterms:created>
  <dcterms:modified xsi:type="dcterms:W3CDTF">2017-04-27T15:16:00Z</dcterms:modified>
</cp:coreProperties>
</file>