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BD7" w:rsidRDefault="00930BD7" w:rsidP="00930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DAUSON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930BD7" w:rsidRDefault="00930BD7" w:rsidP="00930BD7">
      <w:pPr>
        <w:rPr>
          <w:rFonts w:ascii="Times New Roman" w:hAnsi="Times New Roman" w:cs="Times New Roman"/>
        </w:rPr>
      </w:pPr>
    </w:p>
    <w:p w:rsidR="00930BD7" w:rsidRDefault="00930BD7" w:rsidP="00930BD7">
      <w:pPr>
        <w:rPr>
          <w:rFonts w:ascii="Times New Roman" w:hAnsi="Times New Roman" w:cs="Times New Roman"/>
        </w:rPr>
      </w:pPr>
    </w:p>
    <w:p w:rsidR="00930BD7" w:rsidRDefault="00930BD7" w:rsidP="00930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year.</w:t>
      </w:r>
    </w:p>
    <w:p w:rsidR="00930BD7" w:rsidRDefault="00930BD7" w:rsidP="00930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930BD7" w:rsidRDefault="00930BD7" w:rsidP="00930BD7">
      <w:pPr>
        <w:rPr>
          <w:rFonts w:ascii="Times New Roman" w:hAnsi="Times New Roman" w:cs="Times New Roman"/>
        </w:rPr>
      </w:pPr>
    </w:p>
    <w:p w:rsidR="00930BD7" w:rsidRDefault="00930BD7" w:rsidP="00930BD7">
      <w:pPr>
        <w:rPr>
          <w:rFonts w:ascii="Times New Roman" w:hAnsi="Times New Roman" w:cs="Times New Roman"/>
        </w:rPr>
      </w:pPr>
    </w:p>
    <w:p w:rsidR="00930BD7" w:rsidRDefault="00930BD7" w:rsidP="00930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Nicholas Marshall of Oxford(q.v.) and his wife, Agnes(q.v.).   (ibid.)</w:t>
      </w:r>
    </w:p>
    <w:p w:rsidR="00930BD7" w:rsidRDefault="00930BD7" w:rsidP="00930BD7">
      <w:pPr>
        <w:rPr>
          <w:rFonts w:ascii="Times New Roman" w:hAnsi="Times New Roman" w:cs="Times New Roman"/>
        </w:rPr>
      </w:pPr>
    </w:p>
    <w:p w:rsidR="00930BD7" w:rsidRDefault="00930BD7" w:rsidP="00930BD7">
      <w:pPr>
        <w:rPr>
          <w:rFonts w:ascii="Times New Roman" w:hAnsi="Times New Roman" w:cs="Times New Roman"/>
        </w:rPr>
      </w:pPr>
    </w:p>
    <w:p w:rsidR="00930BD7" w:rsidRDefault="00930BD7" w:rsidP="00930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2017</w:t>
      </w:r>
    </w:p>
    <w:p w:rsidR="006B2F86" w:rsidRPr="00E71FC3" w:rsidRDefault="00930B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BD7" w:rsidRDefault="00930BD7" w:rsidP="00E71FC3">
      <w:r>
        <w:separator/>
      </w:r>
    </w:p>
  </w:endnote>
  <w:endnote w:type="continuationSeparator" w:id="0">
    <w:p w:rsidR="00930BD7" w:rsidRDefault="00930B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BD7" w:rsidRDefault="00930BD7" w:rsidP="00E71FC3">
      <w:r>
        <w:separator/>
      </w:r>
    </w:p>
  </w:footnote>
  <w:footnote w:type="continuationSeparator" w:id="0">
    <w:p w:rsidR="00930BD7" w:rsidRDefault="00930B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BD7"/>
    <w:rsid w:val="001A7C09"/>
    <w:rsid w:val="00577BD5"/>
    <w:rsid w:val="00656CBA"/>
    <w:rsid w:val="006A1F77"/>
    <w:rsid w:val="00733BE7"/>
    <w:rsid w:val="00930BD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D5212-8C49-49A4-968A-F8F00CFC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0B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30B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2017-09-11T20:58:00Z</dcterms:created>
  <dcterms:modified xsi:type="dcterms:W3CDTF">2017-09-11T20:58:00Z</dcterms:modified>
</cp:coreProperties>
</file>