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047FC" w14:textId="77777777" w:rsidR="002A3CE9" w:rsidRDefault="002A3CE9" w:rsidP="002A3CE9">
      <w:pPr>
        <w:pStyle w:val="NoSpacing"/>
        <w:rPr>
          <w:rFonts w:cs="Times New Roman"/>
        </w:rPr>
      </w:pPr>
      <w:r>
        <w:rPr>
          <w:rFonts w:cs="Times New Roman"/>
          <w:u w:val="single"/>
        </w:rPr>
        <w:t>Robert DAUSON</w:t>
      </w:r>
      <w:r>
        <w:rPr>
          <w:rFonts w:cs="Times New Roman"/>
        </w:rPr>
        <w:t xml:space="preserve">      (fl.1464)</w:t>
      </w:r>
    </w:p>
    <w:p w14:paraId="59E64D56" w14:textId="77777777" w:rsidR="002A3CE9" w:rsidRDefault="002A3CE9" w:rsidP="002A3CE9">
      <w:pPr>
        <w:pStyle w:val="NoSpacing"/>
        <w:rPr>
          <w:rFonts w:cs="Times New Roman"/>
        </w:rPr>
      </w:pPr>
    </w:p>
    <w:p w14:paraId="7331BE52" w14:textId="77777777" w:rsidR="002A3CE9" w:rsidRDefault="002A3CE9" w:rsidP="002A3CE9">
      <w:pPr>
        <w:pStyle w:val="NoSpacing"/>
        <w:rPr>
          <w:rFonts w:cs="Times New Roman"/>
        </w:rPr>
      </w:pPr>
    </w:p>
    <w:p w14:paraId="565F4713" w14:textId="77777777" w:rsidR="002A3CE9" w:rsidRDefault="002A3CE9" w:rsidP="002A3CE9">
      <w:pPr>
        <w:pStyle w:val="NoSpacing"/>
        <w:rPr>
          <w:rFonts w:cs="Times New Roman"/>
        </w:rPr>
      </w:pPr>
      <w:r>
        <w:rPr>
          <w:rFonts w:cs="Times New Roman"/>
        </w:rPr>
        <w:t>28 Apr.1464</w:t>
      </w:r>
      <w:r>
        <w:rPr>
          <w:rFonts w:cs="Times New Roman"/>
        </w:rPr>
        <w:tab/>
        <w:t>He was granted 100s a year of the King’s alms from Michaelmas last.</w:t>
      </w:r>
    </w:p>
    <w:p w14:paraId="20368456" w14:textId="77777777" w:rsidR="002A3CE9" w:rsidRDefault="002A3CE9" w:rsidP="002A3CE9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  <w:t>(C.P.R. 1461-67 p.378)</w:t>
      </w:r>
    </w:p>
    <w:p w14:paraId="667FA850" w14:textId="77777777" w:rsidR="002A3CE9" w:rsidRDefault="002A3CE9" w:rsidP="002A3CE9">
      <w:pPr>
        <w:pStyle w:val="NoSpacing"/>
        <w:rPr>
          <w:rFonts w:cs="Times New Roman"/>
        </w:rPr>
      </w:pPr>
    </w:p>
    <w:p w14:paraId="4A68F36E" w14:textId="77777777" w:rsidR="002A3CE9" w:rsidRDefault="002A3CE9" w:rsidP="002A3CE9">
      <w:pPr>
        <w:pStyle w:val="NoSpacing"/>
        <w:rPr>
          <w:rFonts w:cs="Times New Roman"/>
        </w:rPr>
      </w:pPr>
    </w:p>
    <w:p w14:paraId="374FB228" w14:textId="77777777" w:rsidR="002A3CE9" w:rsidRDefault="002A3CE9" w:rsidP="002A3CE9">
      <w:pPr>
        <w:pStyle w:val="NoSpacing"/>
        <w:rPr>
          <w:rFonts w:cs="Times New Roman"/>
        </w:rPr>
      </w:pPr>
      <w:r>
        <w:rPr>
          <w:rFonts w:cs="Times New Roman"/>
        </w:rPr>
        <w:t>27 March 2026</w:t>
      </w:r>
    </w:p>
    <w:p w14:paraId="0F9C213A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2E4CBC" w14:textId="77777777" w:rsidR="00073546" w:rsidRDefault="00073546" w:rsidP="00086E2C">
      <w:pPr>
        <w:spacing w:after="0" w:line="240" w:lineRule="auto"/>
      </w:pPr>
      <w:r>
        <w:separator/>
      </w:r>
    </w:p>
  </w:endnote>
  <w:endnote w:type="continuationSeparator" w:id="0">
    <w:p w14:paraId="7DBE4AA8" w14:textId="77777777" w:rsidR="00073546" w:rsidRDefault="00073546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0051D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0DB87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639E98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977340" w14:textId="77777777" w:rsidR="00073546" w:rsidRDefault="00073546" w:rsidP="00086E2C">
      <w:pPr>
        <w:spacing w:after="0" w:line="240" w:lineRule="auto"/>
      </w:pPr>
      <w:r>
        <w:separator/>
      </w:r>
    </w:p>
  </w:footnote>
  <w:footnote w:type="continuationSeparator" w:id="0">
    <w:p w14:paraId="09A38308" w14:textId="77777777" w:rsidR="00073546" w:rsidRDefault="00073546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15DEC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6B512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6D1140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CE9"/>
    <w:rsid w:val="00073546"/>
    <w:rsid w:val="00086E2C"/>
    <w:rsid w:val="000A2E7A"/>
    <w:rsid w:val="002244B7"/>
    <w:rsid w:val="002A3CE9"/>
    <w:rsid w:val="003033C4"/>
    <w:rsid w:val="00314D94"/>
    <w:rsid w:val="00617568"/>
    <w:rsid w:val="006E68F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C4A62D"/>
  <w15:chartTrackingRefBased/>
  <w15:docId w15:val="{0C135104-CFD2-4B2A-BD56-6B230DC2D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2A3CE9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20</Words>
  <Characters>133</Characters>
  <Application>Microsoft Office Word</Application>
  <DocSecurity>0</DocSecurity>
  <Lines>8</Lines>
  <Paragraphs>4</Paragraphs>
  <ScaleCrop>false</ScaleCrop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2026-03-31T10:29:00Z</dcterms:created>
  <dcterms:modified xsi:type="dcterms:W3CDTF">2026-03-31T10:29:00Z</dcterms:modified>
</cp:coreProperties>
</file>